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609" w:type="dxa"/>
        <w:jc w:val="center"/>
        <w:shd w:val="clear" w:color="auto" w:fill="E1E17C" w:themeFill="background2" w:themeFillShade="B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782"/>
        <w:gridCol w:w="20"/>
        <w:gridCol w:w="3807"/>
      </w:tblGrid>
      <w:tr w:rsidR="003069BF" w:rsidRPr="006C21D1" w:rsidTr="00724CCF">
        <w:trPr>
          <w:trHeight w:hRule="exact" w:val="14400"/>
          <w:jc w:val="center"/>
        </w:trPr>
        <w:tc>
          <w:tcPr>
            <w:tcW w:w="7782" w:type="dxa"/>
            <w:shd w:val="clear" w:color="auto" w:fill="FFFFFF" w:themeFill="background1"/>
          </w:tcPr>
          <w:tbl>
            <w:tblPr>
              <w:tblpPr w:leftFromText="141" w:rightFromText="141" w:horzAnchor="margin" w:tblpXSpec="center" w:tblpY="-315"/>
              <w:tblOverlap w:val="never"/>
              <w:tblW w:w="7498" w:type="dxa"/>
              <w:shd w:val="clear" w:color="auto" w:fill="BAFFFA" w:themeFill="accent2" w:themeFillTint="33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pour le contenu du corps du prospectus"/>
            </w:tblPr>
            <w:tblGrid>
              <w:gridCol w:w="7498"/>
            </w:tblGrid>
            <w:tr w:rsidR="003069BF" w:rsidRPr="008517FD" w:rsidTr="00E723BE">
              <w:trPr>
                <w:cantSplit/>
                <w:trHeight w:hRule="exact" w:val="7372"/>
              </w:trPr>
              <w:tc>
                <w:tcPr>
                  <w:tcW w:w="7498" w:type="dxa"/>
                  <w:tcBorders>
                    <w:top w:val="single" w:sz="12" w:space="0" w:color="00A59B" w:themeColor="accent2"/>
                    <w:left w:val="single" w:sz="12" w:space="0" w:color="00A59B" w:themeColor="accent2"/>
                    <w:bottom w:val="single" w:sz="12" w:space="0" w:color="00A59B" w:themeColor="accent2"/>
                    <w:right w:val="single" w:sz="12" w:space="0" w:color="00A59B" w:themeColor="accent2"/>
                  </w:tcBorders>
                  <w:shd w:val="clear" w:color="auto" w:fill="FFFFFF" w:themeFill="background1"/>
                </w:tcPr>
                <w:p w:rsidR="003069BF" w:rsidRDefault="003069BF" w:rsidP="00724CCF">
                  <w:pPr>
                    <w:pStyle w:val="Titre7"/>
                  </w:pPr>
                  <w:r w:rsidRPr="00724CCF">
                    <w:rPr>
                      <w:highlight w:val="yellow"/>
                    </w:rPr>
                    <w:t>UN ETABLISSEMENT PROCHE DE SES ELEVES</w:t>
                  </w:r>
                </w:p>
                <w:p w:rsidR="00D12D49" w:rsidRDefault="00D12D49" w:rsidP="00D12D49">
                  <w:pPr>
                    <w:spacing w:after="0"/>
                    <w:ind w:right="507"/>
                    <w:jc w:val="center"/>
                    <w:rPr>
                      <w:rStyle w:val="Lienhypertexte"/>
                      <w:rFonts w:ascii="Arial" w:hAnsi="Arial" w:cs="Arial"/>
                      <w:b/>
                      <w:color w:val="00524D" w:themeColor="accent2" w:themeShade="80"/>
                      <w:sz w:val="24"/>
                      <w:szCs w:val="24"/>
                      <w:u w:val="none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666432" behindDoc="0" locked="0" layoutInCell="1" allowOverlap="1" wp14:anchorId="73EDA449" wp14:editId="7EC47A14">
                        <wp:simplePos x="0" y="0"/>
                        <wp:positionH relativeFrom="column">
                          <wp:posOffset>1370965</wp:posOffset>
                        </wp:positionH>
                        <wp:positionV relativeFrom="paragraph">
                          <wp:posOffset>132080</wp:posOffset>
                        </wp:positionV>
                        <wp:extent cx="2152497" cy="1171575"/>
                        <wp:effectExtent l="0" t="0" r="635" b="0"/>
                        <wp:wrapNone/>
                        <wp:docPr id="4" name="Image 4" descr="C:\Users\cpanazio_tse\AppData\Local\Microsoft\Windows\Temporary Internet Files\Content.Word\belmont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cpanazio_tse\AppData\Local\Microsoft\Windows\Temporary Internet Files\Content.Word\belmont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6" t="737" r="-586" b="-7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52497" cy="11715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hyperlink r:id="rId9" w:history="1">
                    <w:r w:rsidRPr="00724CCF">
                      <w:rPr>
                        <w:rStyle w:val="Lienhypertexte"/>
                        <w:rFonts w:ascii="Arial" w:hAnsi="Arial" w:cs="Arial"/>
                        <w:b/>
                        <w:color w:val="00524D" w:themeColor="accent2" w:themeShade="80"/>
                        <w:sz w:val="24"/>
                        <w:szCs w:val="24"/>
                        <w:u w:val="none"/>
                      </w:rPr>
                      <w:t>lycee.belmont@centresaintmarc.fr</w:t>
                    </w:r>
                  </w:hyperlink>
                </w:p>
                <w:p w:rsidR="003069BF" w:rsidRDefault="003069BF" w:rsidP="00630598">
                  <w:pPr>
                    <w:jc w:val="center"/>
                    <w:rPr>
                      <w:lang w:val="fr-FR"/>
                    </w:rPr>
                  </w:pPr>
                </w:p>
                <w:p w:rsidR="003069BF" w:rsidRDefault="003069BF" w:rsidP="00B35018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  </w:t>
                  </w:r>
                  <w:r w:rsidR="006C21D1">
                    <w:rPr>
                      <w:noProof/>
                      <w:lang w:val="fr-FR" w:eastAsia="fr-FR"/>
                    </w:rPr>
                    <w:t xml:space="preserve">       </w:t>
                  </w:r>
                  <w:r>
                    <w:rPr>
                      <w:lang w:val="fr-FR"/>
                    </w:rPr>
                    <w:t xml:space="preserve">          </w:t>
                  </w:r>
                </w:p>
                <w:p w:rsidR="00D12D49" w:rsidRDefault="00D12D49" w:rsidP="00B35018">
                  <w:pPr>
                    <w:rPr>
                      <w:lang w:val="fr-FR"/>
                    </w:rPr>
                  </w:pPr>
                </w:p>
                <w:p w:rsidR="003069BF" w:rsidRPr="00CB1E51" w:rsidRDefault="003069BF" w:rsidP="00F367BC">
                  <w:pPr>
                    <w:ind w:left="426"/>
                    <w:rPr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02242830" wp14:editId="40265C6E">
                        <wp:extent cx="1609725" cy="978535"/>
                        <wp:effectExtent l="0" t="0" r="9525" b="0"/>
                        <wp:docPr id="7" name="Image 7" descr="C:\Users\cpanazio_tse\AppData\Local\Microsoft\Windows\Temporary Internet Files\Content.Word\foyer-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panazio_tse\AppData\Local\Microsoft\Windows\Temporary Internet Files\Content.Word\foyer-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287" cy="983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FR" w:eastAsia="fr-FR"/>
                    </w:rPr>
                    <w:t xml:space="preserve">                          </w:t>
                  </w: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1AB4BB23" wp14:editId="227BE9A9">
                        <wp:extent cx="1760855" cy="1084885"/>
                        <wp:effectExtent l="0" t="0" r="0" b="1270"/>
                        <wp:docPr id="8" name="Image 8" descr="C:\Users\cpanazio_tse\AppData\Local\Microsoft\Windows\Temporary Internet Files\Content.Word\lourdes-4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cpanazio_tse\AppData\Local\Microsoft\Windows\Temporary Internet Files\Content.Word\lourdes-4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3371" cy="108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69BF" w:rsidRPr="006C21D1" w:rsidRDefault="006C21D1" w:rsidP="006C21D1">
                  <w:pPr>
                    <w:pStyle w:val="Sansinterligne"/>
                    <w:spacing w:line="288" w:lineRule="auto"/>
                    <w:rPr>
                      <w:noProof/>
                      <w:lang w:val="fr-FR" w:eastAsia="fr-FR"/>
                    </w:rPr>
                  </w:pPr>
                  <w:r>
                    <w:rPr>
                      <w:noProof/>
                      <w:lang w:val="fr-FR" w:eastAsia="fr-FR"/>
                    </w:rPr>
                    <w:t xml:space="preserve">  </w:t>
                  </w:r>
                  <w:r w:rsidR="003069BF" w:rsidRPr="006C21D1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06BFB7DD" wp14:editId="03FD46FF">
                        <wp:extent cx="1923289" cy="1076325"/>
                        <wp:effectExtent l="19050" t="0" r="20320" b="333375"/>
                        <wp:docPr id="2" name="Image 2" descr="C:\Users\cpanazio_tse\AppData\Local\Microsoft\Windows\Temporary Internet Files\Content.Word\images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panazio_tse\AppData\Local\Microsoft\Windows\Temporary Internet Files\Content.Word\images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110" cy="109133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21D1">
                    <w:rPr>
                      <w:noProof/>
                      <w:lang w:val="fr-FR" w:eastAsia="fr-FR"/>
                    </w:rPr>
                    <w:t xml:space="preserve">                  </w:t>
                  </w:r>
                  <w:r w:rsidR="003069BF" w:rsidRPr="006C21D1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26995079" wp14:editId="62B0EF65">
                        <wp:extent cx="2066925" cy="1162050"/>
                        <wp:effectExtent l="0" t="0" r="9525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3110385424_00344078a9[1]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112483" cy="1187663"/>
                                </a:xfrm>
                                <a:prstGeom prst="rect">
                                  <a:avLst/>
                                </a:prstGeom>
                                <a:effectLst>
                                  <a:softEdge rad="762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69BF" w:rsidRPr="00630598" w:rsidRDefault="003069BF" w:rsidP="00B35018">
                  <w:pPr>
                    <w:rPr>
                      <w:lang w:val="fr-FR"/>
                    </w:rPr>
                  </w:pPr>
                </w:p>
                <w:p w:rsidR="003069BF" w:rsidRPr="001D071C" w:rsidRDefault="003069BF" w:rsidP="00B35018">
                  <w:pPr>
                    <w:rPr>
                      <w:b/>
                      <w:color w:val="D91A42" w:themeColor="accent3" w:themeShade="BF"/>
                      <w:sz w:val="32"/>
                      <w:szCs w:val="32"/>
                      <w:lang w:val="fr-FR"/>
                      <w14:textOutline w14:w="9525" w14:cap="rnd" w14:cmpd="sng" w14:algn="ctr">
                        <w14:solidFill>
                          <w14:srgbClr w14:val="7030A0"/>
                        </w14:solidFill>
                        <w14:prstDash w14:val="solid"/>
                        <w14:bevel/>
                      </w14:textOutline>
                    </w:rPr>
                  </w:pPr>
                  <w:r w:rsidRPr="001D071C">
                    <w:rPr>
                      <w:b/>
                      <w:color w:val="D91A42" w:themeColor="accent3" w:themeShade="BF"/>
                      <w:sz w:val="32"/>
                      <w:szCs w:val="32"/>
                      <w:lang w:val="fr-FR"/>
                      <w14:textOutline w14:w="9525" w14:cap="rnd" w14:cmpd="sng" w14:algn="ctr">
                        <w14:solidFill>
                          <w14:srgbClr w14:val="7030A0"/>
                        </w14:solidFill>
                        <w14:prstDash w14:val="solid"/>
                        <w14:bevel/>
                      </w14:textOutline>
                    </w:rPr>
                    <w:t>Avant le 1</w:t>
                  </w:r>
                  <w:r w:rsidRPr="001D071C">
                    <w:rPr>
                      <w:b/>
                      <w:color w:val="D91A42" w:themeColor="accent3" w:themeShade="BF"/>
                      <w:sz w:val="32"/>
                      <w:szCs w:val="32"/>
                      <w:vertAlign w:val="superscript"/>
                      <w:lang w:val="fr-FR"/>
                      <w14:textOutline w14:w="9525" w14:cap="rnd" w14:cmpd="sng" w14:algn="ctr">
                        <w14:solidFill>
                          <w14:srgbClr w14:val="7030A0"/>
                        </w14:solidFill>
                        <w14:prstDash w14:val="solid"/>
                        <w14:bevel/>
                      </w14:textOutline>
                    </w:rPr>
                    <w:t>er</w:t>
                  </w:r>
                  <w:r w:rsidRPr="001D071C">
                    <w:rPr>
                      <w:b/>
                      <w:color w:val="D91A42" w:themeColor="accent3" w:themeShade="BF"/>
                      <w:sz w:val="32"/>
                      <w:szCs w:val="32"/>
                      <w:lang w:val="fr-FR"/>
                      <w14:textOutline w14:w="9525" w14:cap="rnd" w14:cmpd="sng" w14:algn="ctr">
                        <w14:solidFill>
                          <w14:srgbClr w14:val="7030A0"/>
                        </w14:solidFill>
                        <w14:prstDash w14:val="solid"/>
                        <w14:bevel/>
                      </w14:textOutline>
                    </w:rPr>
                    <w:t xml:space="preserve"> Mars 2017</w:t>
                  </w:r>
                </w:p>
                <w:p w:rsidR="003069BF" w:rsidRPr="00D8692D" w:rsidRDefault="003069BF" w:rsidP="00B35018">
                  <w:pPr>
                    <w:rPr>
                      <w:lang w:val="fr-FR"/>
                    </w:rPr>
                  </w:pPr>
                </w:p>
              </w:tc>
            </w:tr>
            <w:tr w:rsidR="003069BF" w:rsidRPr="006C21D1" w:rsidTr="00E723BE">
              <w:trPr>
                <w:cantSplit/>
                <w:trHeight w:hRule="exact" w:val="7372"/>
              </w:trPr>
              <w:tc>
                <w:tcPr>
                  <w:tcW w:w="7498" w:type="dxa"/>
                  <w:tcBorders>
                    <w:top w:val="single" w:sz="12" w:space="0" w:color="00A59B" w:themeColor="accent2"/>
                    <w:left w:val="single" w:sz="12" w:space="0" w:color="00A59B" w:themeColor="accent2"/>
                    <w:bottom w:val="single" w:sz="12" w:space="0" w:color="007B73" w:themeColor="accent2" w:themeShade="BF"/>
                    <w:right w:val="single" w:sz="12" w:space="0" w:color="00A59B" w:themeColor="accent2"/>
                  </w:tcBorders>
                  <w:shd w:val="clear" w:color="auto" w:fill="FFFFFF" w:themeFill="background1"/>
                </w:tcPr>
                <w:p w:rsidR="003069BF" w:rsidRPr="00724CCF" w:rsidRDefault="006C21D1" w:rsidP="00724CCF">
                  <w:pPr>
                    <w:pStyle w:val="Titre6"/>
                  </w:pPr>
                  <w:r>
                    <w:tab/>
                  </w:r>
                  <w:r w:rsidR="003069BF" w:rsidRPr="00724CCF">
                    <w:t>TAXE D’APPRENTISSAGE</w:t>
                  </w:r>
                </w:p>
                <w:p w:rsidR="003069BF" w:rsidRPr="00844026" w:rsidRDefault="003069BF" w:rsidP="00107596">
                  <w:pPr>
                    <w:rPr>
                      <w:sz w:val="16"/>
                      <w:szCs w:val="16"/>
                      <w:lang w:val="fr-FR"/>
                    </w:rPr>
                  </w:pPr>
                </w:p>
                <w:p w:rsidR="003B3562" w:rsidRDefault="003B3562" w:rsidP="00AD7281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color w:val="00524D" w:themeColor="accent2" w:themeShade="80"/>
                      <w:sz w:val="24"/>
                      <w:szCs w:val="24"/>
                      <w:highlight w:val="yellow"/>
                      <w:lang w:val="fr-FR"/>
                    </w:rPr>
                  </w:pPr>
                  <w:r w:rsidRPr="00724CCF">
                    <w:rPr>
                      <w:rFonts w:ascii="Arial" w:hAnsi="Arial" w:cs="Arial"/>
                      <w:color w:val="00524D" w:themeColor="accent2" w:themeShade="80"/>
                      <w:sz w:val="24"/>
                      <w:szCs w:val="24"/>
                      <w:lang w:val="fr-FR"/>
                    </w:rPr>
                    <w:t xml:space="preserve">En choisissant, le Lycée BELMONT au moment où vous devrez  verser la taxe d’apprentissage, au titre du solde de 13 %, vous collaborez à notre </w:t>
                  </w:r>
                  <w:r w:rsidRPr="00724CCF">
                    <w:rPr>
                      <w:rFonts w:ascii="Arial" w:hAnsi="Arial" w:cs="Arial"/>
                      <w:b/>
                      <w:color w:val="00524D" w:themeColor="accent2" w:themeShade="80"/>
                      <w:sz w:val="24"/>
                      <w:szCs w:val="24"/>
                      <w:highlight w:val="yellow"/>
                      <w:lang w:val="fr-FR"/>
                    </w:rPr>
                    <w:t>projet d’Etablissement</w:t>
                  </w:r>
                  <w:r w:rsidR="00724CCF">
                    <w:rPr>
                      <w:rFonts w:ascii="Arial" w:hAnsi="Arial" w:cs="Arial"/>
                      <w:color w:val="00524D" w:themeColor="accent2" w:themeShade="80"/>
                      <w:sz w:val="24"/>
                      <w:szCs w:val="24"/>
                      <w:highlight w:val="yellow"/>
                      <w:lang w:val="fr-FR"/>
                    </w:rPr>
                    <w:t>.</w:t>
                  </w:r>
                </w:p>
                <w:p w:rsidR="00724CCF" w:rsidRPr="006C21D1" w:rsidRDefault="00724CCF" w:rsidP="00AD7281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color w:val="00524D" w:themeColor="accent2" w:themeShade="80"/>
                      <w:sz w:val="16"/>
                      <w:szCs w:val="16"/>
                      <w:lang w:val="fr-FR"/>
                    </w:rPr>
                  </w:pPr>
                </w:p>
                <w:p w:rsidR="00724CCF" w:rsidRPr="003B3562" w:rsidRDefault="00724CCF" w:rsidP="00724CCF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002060"/>
                      <w:sz w:val="24"/>
                      <w:szCs w:val="24"/>
                      <w:lang w:val="fr-FR"/>
                    </w:rPr>
                  </w:pPr>
                  <w:r w:rsidRPr="003B3562">
                    <w:rPr>
                      <w:rFonts w:ascii="Comic Sans MS" w:hAnsi="Comic Sans MS"/>
                      <w:color w:val="002060"/>
                      <w:sz w:val="24"/>
                      <w:szCs w:val="24"/>
                      <w:highlight w:val="yellow"/>
                      <w:lang w:val="fr-FR"/>
                    </w:rPr>
                    <w:t>Code UAI : 0690536H</w:t>
                  </w:r>
                </w:p>
                <w:p w:rsidR="00724CCF" w:rsidRPr="00724CCF" w:rsidRDefault="00724CCF" w:rsidP="00724CCF">
                  <w:pPr>
                    <w:pStyle w:val="Corpsdetexte"/>
                    <w:rPr>
                      <w:color w:val="C00000"/>
                    </w:rPr>
                  </w:pPr>
                  <w:r w:rsidRPr="00724CCF">
                    <w:rPr>
                      <w:color w:val="C00000"/>
                    </w:rPr>
                    <w:t>Votre contribution à la taxe d’apprentissage nous permet de financer nos installations informatiques et notre</w:t>
                  </w:r>
                </w:p>
                <w:p w:rsidR="00724CCF" w:rsidRPr="00724CCF" w:rsidRDefault="00724CCF" w:rsidP="00724CCF">
                  <w:pPr>
                    <w:spacing w:after="0"/>
                    <w:jc w:val="center"/>
                    <w:rPr>
                      <w:b/>
                      <w:color w:val="C00000"/>
                      <w:lang w:val="fr-FR"/>
                    </w:rPr>
                  </w:pPr>
                  <w:r w:rsidRPr="00724CCF">
                    <w:rPr>
                      <w:b/>
                      <w:color w:val="C00000"/>
                      <w:lang w:val="fr-FR"/>
                    </w:rPr>
                    <w:t>Spécificité pédagogique.</w:t>
                  </w:r>
                </w:p>
                <w:p w:rsidR="00724CCF" w:rsidRPr="006C21D1" w:rsidRDefault="00724CCF" w:rsidP="00724CCF">
                  <w:pPr>
                    <w:spacing w:after="0"/>
                    <w:jc w:val="center"/>
                    <w:rPr>
                      <w:b/>
                      <w:color w:val="C00000"/>
                      <w:sz w:val="16"/>
                      <w:szCs w:val="16"/>
                      <w:lang w:val="fr-FR"/>
                    </w:rPr>
                  </w:pPr>
                </w:p>
                <w:p w:rsidR="006C21D1" w:rsidRDefault="003069BF" w:rsidP="00E723BE">
                  <w:pPr>
                    <w:pStyle w:val="Corpsdetexte"/>
                    <w:pBdr>
                      <w:bottom w:val="single" w:sz="12" w:space="1" w:color="00A59B" w:themeColor="accent2"/>
                    </w:pBdr>
                    <w:rPr>
                      <w:rFonts w:ascii="Arial" w:hAnsi="Arial" w:cs="Arial"/>
                      <w:b w:val="0"/>
                      <w:color w:val="00524D" w:themeColor="accent2" w:themeShade="80"/>
                      <w:sz w:val="24"/>
                      <w:szCs w:val="24"/>
                    </w:rPr>
                  </w:pPr>
                  <w:r w:rsidRPr="00724CCF">
                    <w:rPr>
                      <w:rFonts w:ascii="Arial" w:hAnsi="Arial" w:cs="Arial"/>
                      <w:b w:val="0"/>
                      <w:color w:val="00524D" w:themeColor="accent2" w:themeShade="80"/>
                      <w:sz w:val="24"/>
                      <w:szCs w:val="24"/>
                    </w:rPr>
                    <w:t xml:space="preserve">Le lycée Belmont est habilité à recevoir vos versements </w:t>
                  </w:r>
                  <w:r w:rsidR="003B3562" w:rsidRPr="00724CCF">
                    <w:rPr>
                      <w:rFonts w:ascii="Arial" w:hAnsi="Arial" w:cs="Arial"/>
                      <w:b w:val="0"/>
                      <w:color w:val="00524D" w:themeColor="accent2" w:themeShade="80"/>
                      <w:sz w:val="24"/>
                      <w:szCs w:val="24"/>
                      <w:highlight w:val="yellow"/>
                    </w:rPr>
                    <w:t>directement</w:t>
                  </w:r>
                  <w:r w:rsidR="003B3562" w:rsidRPr="00724CCF">
                    <w:rPr>
                      <w:rFonts w:ascii="Arial" w:hAnsi="Arial" w:cs="Arial"/>
                      <w:b w:val="0"/>
                      <w:color w:val="00524D" w:themeColor="accent2" w:themeShade="80"/>
                      <w:sz w:val="24"/>
                      <w:szCs w:val="24"/>
                    </w:rPr>
                    <w:t xml:space="preserve">, nous </w:t>
                  </w:r>
                  <w:r w:rsidR="00AD7281" w:rsidRPr="00724CCF">
                    <w:rPr>
                      <w:rFonts w:ascii="Arial" w:hAnsi="Arial" w:cs="Arial"/>
                      <w:b w:val="0"/>
                      <w:color w:val="00524D" w:themeColor="accent2" w:themeShade="80"/>
                      <w:sz w:val="24"/>
                      <w:szCs w:val="24"/>
                    </w:rPr>
                    <w:t xml:space="preserve">effectuerons </w:t>
                  </w:r>
                  <w:r w:rsidR="00AD7281" w:rsidRPr="00724CCF">
                    <w:rPr>
                      <w:rFonts w:ascii="Arial" w:hAnsi="Arial" w:cs="Arial"/>
                      <w:b w:val="0"/>
                      <w:color w:val="00524D" w:themeColor="accent2" w:themeShade="80"/>
                      <w:sz w:val="24"/>
                      <w:szCs w:val="24"/>
                      <w:highlight w:val="yellow"/>
                    </w:rPr>
                    <w:t xml:space="preserve">le </w:t>
                  </w:r>
                  <w:r w:rsidR="00495BA2" w:rsidRPr="00724CCF">
                    <w:rPr>
                      <w:rFonts w:ascii="Arial" w:hAnsi="Arial" w:cs="Arial"/>
                      <w:b w:val="0"/>
                      <w:color w:val="00524D" w:themeColor="accent2" w:themeShade="80"/>
                      <w:sz w:val="24"/>
                      <w:szCs w:val="24"/>
                      <w:highlight w:val="yellow"/>
                    </w:rPr>
                    <w:t>reçu libératoire.</w:t>
                  </w:r>
                </w:p>
                <w:p w:rsidR="00D12D49" w:rsidRDefault="00D12D49" w:rsidP="00E723BE">
                  <w:pPr>
                    <w:pStyle w:val="Corpsdetexte"/>
                    <w:pBdr>
                      <w:bottom w:val="single" w:sz="12" w:space="1" w:color="00A59B" w:themeColor="accent2"/>
                    </w:pBdr>
                    <w:rPr>
                      <w:rFonts w:ascii="Arial" w:hAnsi="Arial" w:cs="Arial"/>
                      <w:b w:val="0"/>
                      <w:color w:val="00524D" w:themeColor="accent2" w:themeShade="80"/>
                      <w:sz w:val="24"/>
                      <w:szCs w:val="24"/>
                    </w:rPr>
                  </w:pPr>
                </w:p>
                <w:p w:rsidR="006C21D1" w:rsidRPr="006C21D1" w:rsidRDefault="00D12D49" w:rsidP="006C21D1">
                  <w:pPr>
                    <w:rPr>
                      <w:lang w:val="fr-FR"/>
                    </w:rPr>
                  </w:pPr>
                  <w:r w:rsidRPr="007164DA">
                    <w:rPr>
                      <w:noProof/>
                      <w:color w:val="91112C" w:themeColor="accent3" w:themeShade="80"/>
                      <w:lang w:eastAsia="fr-FR"/>
                    </w:rPr>
                    <w:drawing>
                      <wp:anchor distT="0" distB="0" distL="114300" distR="114300" simplePos="0" relativeHeight="251668480" behindDoc="0" locked="0" layoutInCell="1" allowOverlap="1" wp14:anchorId="38DD9F34" wp14:editId="29315AC5">
                        <wp:simplePos x="0" y="0"/>
                        <wp:positionH relativeFrom="column">
                          <wp:posOffset>85725</wp:posOffset>
                        </wp:positionH>
                        <wp:positionV relativeFrom="paragraph">
                          <wp:posOffset>197485</wp:posOffset>
                        </wp:positionV>
                        <wp:extent cx="1676400" cy="52260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471"/>
                            <wp:lineTo x="21355" y="20471"/>
                            <wp:lineTo x="21355" y="0"/>
                            <wp:lineTo x="0" y="0"/>
                          </wp:wrapPolygon>
                        </wp:wrapThrough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522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069BF" w:rsidRPr="00724CCF" w:rsidRDefault="003069BF" w:rsidP="00D12D49">
                  <w:pPr>
                    <w:pStyle w:val="Corpsdetexte"/>
                    <w:tabs>
                      <w:tab w:val="left" w:pos="6045"/>
                    </w:tabs>
                    <w:jc w:val="left"/>
                    <w:rPr>
                      <w:rFonts w:ascii="Arial" w:hAnsi="Arial" w:cs="Arial"/>
                      <w:color w:val="91112C" w:themeColor="accent3" w:themeShade="80"/>
                      <w:sz w:val="24"/>
                      <w:szCs w:val="24"/>
                    </w:rPr>
                  </w:pPr>
                  <w:r w:rsidRPr="002C73C5">
                    <w:rPr>
                      <w:rFonts w:ascii="Comic Sans MS" w:hAnsi="Comic Sans MS"/>
                      <w:b w:val="0"/>
                      <w:color w:val="91112C" w:themeColor="accent3" w:themeShade="80"/>
                    </w:rPr>
                    <w:t xml:space="preserve">                   </w:t>
                  </w:r>
                  <w:bookmarkStart w:id="0" w:name="_GoBack"/>
                  <w:bookmarkEnd w:id="0"/>
                </w:p>
              </w:tc>
              <w:tc>
                <w:tcPr>
                  <w:gridSpan w:val="0"/>
                </w:tcPr>
                <w:p w:rsidR="003069BF" w:rsidRPr="006C21D1" w:rsidRDefault="006C21D1">
                  <w:pPr>
                    <w:rPr>
                      <w:lang w:val="fr-FR"/>
                    </w:rPr>
                  </w:pPr>
                  <w:r w:rsidRPr="006C21D1">
                    <w:rPr>
                      <w:lang w:val="fr-FR"/>
                    </w:rPr>
                    <w:tab/>
                  </w:r>
                </w:p>
              </w:tc>
            </w:tr>
            <w:tr w:rsidR="00E723BE" w:rsidRPr="006C21D1" w:rsidTr="00E723BE">
              <w:trPr>
                <w:cantSplit/>
                <w:trHeight w:hRule="exact" w:val="7372"/>
              </w:trPr>
              <w:tc>
                <w:tcPr>
                  <w:tcW w:w="7498" w:type="dxa"/>
                  <w:tcBorders>
                    <w:top w:val="single" w:sz="12" w:space="0" w:color="00A59B" w:themeColor="accent2"/>
                    <w:left w:val="single" w:sz="12" w:space="0" w:color="00A59B" w:themeColor="accent2"/>
                    <w:bottom w:val="single" w:sz="12" w:space="0" w:color="007B73" w:themeColor="accent2" w:themeShade="BF"/>
                    <w:right w:val="single" w:sz="12" w:space="0" w:color="00A59B" w:themeColor="accent2"/>
                  </w:tcBorders>
                  <w:shd w:val="clear" w:color="auto" w:fill="FFFFFF" w:themeFill="background1"/>
                </w:tcPr>
                <w:p w:rsidR="00E723BE" w:rsidRPr="00B35018" w:rsidRDefault="00E723BE" w:rsidP="00107596">
                  <w:pPr>
                    <w:spacing w:after="0"/>
                    <w:jc w:val="center"/>
                    <w:rPr>
                      <w:b/>
                      <w:color w:val="91112C" w:themeColor="accent3" w:themeShade="80"/>
                      <w:sz w:val="40"/>
                      <w:szCs w:val="40"/>
                      <w:lang w:val="fr-FR"/>
                    </w:rPr>
                  </w:pPr>
                </w:p>
              </w:tc>
            </w:tr>
            <w:tr w:rsidR="003069BF" w:rsidRPr="006C21D1" w:rsidTr="00E723BE">
              <w:trPr>
                <w:cantSplit/>
                <w:trHeight w:hRule="exact" w:val="7372"/>
              </w:trPr>
              <w:tc>
                <w:tcPr>
                  <w:tcW w:w="7498" w:type="dxa"/>
                  <w:tcBorders>
                    <w:top w:val="single" w:sz="12" w:space="0" w:color="007B73" w:themeColor="accent2" w:themeShade="BF"/>
                    <w:left w:val="single" w:sz="12" w:space="0" w:color="00A59B" w:themeColor="accent2"/>
                    <w:bottom w:val="single" w:sz="12" w:space="0" w:color="00A59B" w:themeColor="accent2"/>
                    <w:right w:val="single" w:sz="12" w:space="0" w:color="00A59B" w:themeColor="accent2"/>
                  </w:tcBorders>
                  <w:shd w:val="clear" w:color="auto" w:fill="FFFFFF" w:themeFill="background1"/>
                </w:tcPr>
                <w:p w:rsidR="003069BF" w:rsidRPr="006C505D" w:rsidRDefault="003069BF" w:rsidP="006C505D">
                  <w:pPr>
                    <w:jc w:val="center"/>
                    <w:rPr>
                      <w:b/>
                      <w:noProof/>
                      <w:color w:val="91112C" w:themeColor="accent3" w:themeShade="80"/>
                      <w:sz w:val="32"/>
                      <w:szCs w:val="32"/>
                      <w:lang w:val="fr-FR" w:eastAsia="fr-FR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</w:p>
              </w:tc>
            </w:tr>
            <w:tr w:rsidR="003069BF" w:rsidRPr="00C87AA4" w:rsidTr="00495BA2">
              <w:trPr>
                <w:trHeight w:hRule="exact" w:val="7371"/>
              </w:trPr>
              <w:tc>
                <w:tcPr>
                  <w:tcW w:w="7498" w:type="dxa"/>
                  <w:tcBorders>
                    <w:top w:val="single" w:sz="12" w:space="0" w:color="00A59B" w:themeColor="accent2"/>
                  </w:tcBorders>
                  <w:shd w:val="clear" w:color="auto" w:fill="FFFFFF" w:themeFill="background1"/>
                </w:tcPr>
                <w:p w:rsidR="003069BF" w:rsidRPr="007164DA" w:rsidRDefault="003069BF" w:rsidP="00F367BC">
                  <w:pPr>
                    <w:pBdr>
                      <w:top w:val="single" w:sz="12" w:space="1" w:color="91112C" w:themeColor="accent3" w:themeShade="80"/>
                      <w:left w:val="single" w:sz="12" w:space="4" w:color="91112C" w:themeColor="accent3" w:themeShade="80"/>
                      <w:bottom w:val="single" w:sz="12" w:space="1" w:color="91112C" w:themeColor="accent3" w:themeShade="80"/>
                      <w:right w:val="single" w:sz="12" w:space="4" w:color="91112C" w:themeColor="accent3" w:themeShade="80"/>
                    </w:pBdr>
                    <w:spacing w:after="0"/>
                    <w:jc w:val="center"/>
                    <w:rPr>
                      <w:b/>
                      <w:color w:val="91112C" w:themeColor="accent3" w:themeShade="80"/>
                      <w:sz w:val="40"/>
                      <w:szCs w:val="40"/>
                      <w:lang w:val="fr-FR"/>
                    </w:rPr>
                  </w:pPr>
                  <w:r w:rsidRPr="00B35018">
                    <w:rPr>
                      <w:b/>
                      <w:color w:val="91112C" w:themeColor="accent3" w:themeShade="80"/>
                      <w:sz w:val="40"/>
                      <w:szCs w:val="40"/>
                      <w:lang w:val="fr-FR"/>
                    </w:rPr>
                    <w:t>TAXE D’APPRENTISSAGE</w:t>
                  </w:r>
                </w:p>
                <w:p w:rsidR="003069BF" w:rsidRPr="00844026" w:rsidRDefault="003069BF" w:rsidP="00F367BC">
                  <w:pPr>
                    <w:pBdr>
                      <w:top w:val="single" w:sz="12" w:space="1" w:color="91112C" w:themeColor="accent3" w:themeShade="80"/>
                      <w:left w:val="single" w:sz="12" w:space="4" w:color="91112C" w:themeColor="accent3" w:themeShade="80"/>
                      <w:bottom w:val="single" w:sz="12" w:space="1" w:color="91112C" w:themeColor="accent3" w:themeShade="80"/>
                      <w:right w:val="single" w:sz="12" w:space="4" w:color="91112C" w:themeColor="accent3" w:themeShade="80"/>
                    </w:pBdr>
                    <w:rPr>
                      <w:sz w:val="16"/>
                      <w:szCs w:val="16"/>
                      <w:lang w:val="fr-FR"/>
                    </w:rPr>
                  </w:pPr>
                </w:p>
                <w:p w:rsidR="003069BF" w:rsidRPr="00F367BC" w:rsidRDefault="003069BF" w:rsidP="00F367BC">
                  <w:pPr>
                    <w:pBdr>
                      <w:top w:val="single" w:sz="12" w:space="1" w:color="91112C" w:themeColor="accent3" w:themeShade="80"/>
                      <w:left w:val="single" w:sz="12" w:space="4" w:color="91112C" w:themeColor="accent3" w:themeShade="80"/>
                      <w:bottom w:val="single" w:sz="12" w:space="1" w:color="91112C" w:themeColor="accent3" w:themeShade="80"/>
                      <w:right w:val="single" w:sz="12" w:space="4" w:color="91112C" w:themeColor="accent3" w:themeShade="80"/>
                    </w:pBdr>
                    <w:jc w:val="center"/>
                    <w:rPr>
                      <w:b/>
                      <w:color w:val="007B73" w:themeColor="accent2" w:themeShade="BF"/>
                      <w:lang w:val="fr-FR"/>
                    </w:rPr>
                  </w:pPr>
                  <w:r w:rsidRPr="00F367BC">
                    <w:rPr>
                      <w:b/>
                      <w:color w:val="007B73" w:themeColor="accent2" w:themeShade="BF"/>
                      <w:lang w:val="fr-FR"/>
                    </w:rPr>
                    <w:t>Votre contribution à la taxe d’apprentissage nous permet de financer nos installations informatiques et notre</w:t>
                  </w:r>
                </w:p>
                <w:p w:rsidR="003069BF" w:rsidRPr="00F367BC" w:rsidRDefault="003069BF" w:rsidP="00F367BC">
                  <w:pPr>
                    <w:pBdr>
                      <w:top w:val="single" w:sz="12" w:space="1" w:color="91112C" w:themeColor="accent3" w:themeShade="80"/>
                      <w:left w:val="single" w:sz="12" w:space="4" w:color="91112C" w:themeColor="accent3" w:themeShade="80"/>
                      <w:bottom w:val="single" w:sz="12" w:space="1" w:color="91112C" w:themeColor="accent3" w:themeShade="80"/>
                      <w:right w:val="single" w:sz="12" w:space="4" w:color="91112C" w:themeColor="accent3" w:themeShade="80"/>
                    </w:pBdr>
                    <w:jc w:val="center"/>
                    <w:rPr>
                      <w:b/>
                      <w:color w:val="007B73" w:themeColor="accent2" w:themeShade="BF"/>
                      <w:lang w:val="fr-FR"/>
                    </w:rPr>
                  </w:pPr>
                  <w:r w:rsidRPr="00F367BC">
                    <w:rPr>
                      <w:b/>
                      <w:color w:val="007B73" w:themeColor="accent2" w:themeShade="BF"/>
                      <w:lang w:val="fr-FR"/>
                    </w:rPr>
                    <w:t>Spécificité pédagogique.</w:t>
                  </w:r>
                </w:p>
                <w:p w:rsidR="003069BF" w:rsidRPr="002E4FD3" w:rsidRDefault="003069BF" w:rsidP="00F367BC">
                  <w:pPr>
                    <w:pBdr>
                      <w:top w:val="single" w:sz="12" w:space="1" w:color="91112C" w:themeColor="accent3" w:themeShade="80"/>
                      <w:left w:val="single" w:sz="12" w:space="4" w:color="91112C" w:themeColor="accent3" w:themeShade="80"/>
                      <w:bottom w:val="single" w:sz="12" w:space="1" w:color="91112C" w:themeColor="accent3" w:themeShade="80"/>
                      <w:right w:val="single" w:sz="12" w:space="4" w:color="91112C" w:themeColor="accent3" w:themeShade="80"/>
                    </w:pBdr>
                    <w:tabs>
                      <w:tab w:val="left" w:pos="4725"/>
                    </w:tabs>
                    <w:rPr>
                      <w:sz w:val="16"/>
                      <w:szCs w:val="16"/>
                      <w:lang w:val="fr-FR"/>
                    </w:rPr>
                  </w:pPr>
                  <w:r>
                    <w:rPr>
                      <w:lang w:val="fr-FR"/>
                    </w:rPr>
                    <w:tab/>
                  </w:r>
                </w:p>
                <w:p w:rsidR="003069BF" w:rsidRDefault="003069BF" w:rsidP="00F367BC">
                  <w:pPr>
                    <w:pBdr>
                      <w:top w:val="single" w:sz="12" w:space="1" w:color="91112C" w:themeColor="accent3" w:themeShade="80"/>
                      <w:left w:val="single" w:sz="12" w:space="4" w:color="91112C" w:themeColor="accent3" w:themeShade="80"/>
                      <w:bottom w:val="single" w:sz="12" w:space="1" w:color="91112C" w:themeColor="accent3" w:themeShade="80"/>
                      <w:right w:val="single" w:sz="12" w:space="4" w:color="91112C" w:themeColor="accent3" w:themeShade="80"/>
                    </w:pBdr>
                    <w:ind w:firstLine="284"/>
                    <w:jc w:val="center"/>
                    <w:rPr>
                      <w:rFonts w:ascii="Comic Sans MS" w:hAnsi="Comic Sans MS"/>
                      <w:color w:val="7030A0"/>
                      <w:lang w:val="fr-FR"/>
                    </w:rPr>
                  </w:pPr>
                  <w:r w:rsidRPr="00844026">
                    <w:rPr>
                      <w:rFonts w:ascii="Comic Sans MS" w:hAnsi="Comic Sans MS"/>
                      <w:color w:val="7030A0"/>
                      <w:lang w:val="fr-FR"/>
                    </w:rPr>
                    <w:t>Le lycée Belmont est habilité à recevoir vos versements au titre du hors quota, catégorie A</w:t>
                  </w:r>
                  <w:r>
                    <w:rPr>
                      <w:rFonts w:ascii="Comic Sans MS" w:hAnsi="Comic Sans MS"/>
                      <w:color w:val="7030A0"/>
                      <w:lang w:val="fr-FR"/>
                    </w:rPr>
                    <w:t>.</w:t>
                  </w:r>
                </w:p>
                <w:p w:rsidR="003069BF" w:rsidRDefault="003069BF" w:rsidP="00107596">
                  <w:pPr>
                    <w:jc w:val="center"/>
                    <w:rPr>
                      <w:rFonts w:ascii="Comic Sans MS" w:hAnsi="Comic Sans MS"/>
                      <w:color w:val="7030A0"/>
                      <w:lang w:val="fr-FR"/>
                    </w:rPr>
                  </w:pPr>
                  <w:r>
                    <w:rPr>
                      <w:rFonts w:ascii="Comic Sans MS" w:hAnsi="Comic Sans MS"/>
                      <w:color w:val="7030A0"/>
                      <w:lang w:val="fr-FR"/>
                    </w:rPr>
                    <w:t>I</w:t>
                  </w:r>
                  <w:r w:rsidRPr="00844026">
                    <w:rPr>
                      <w:rFonts w:ascii="Comic Sans MS" w:hAnsi="Comic Sans MS"/>
                      <w:color w:val="7030A0"/>
                      <w:lang w:val="fr-FR"/>
                    </w:rPr>
                    <w:t>l suffit de vous rapprocher d’un organisme collecteur de votre choix en spécifiant le bénéficiaire :</w:t>
                  </w:r>
                </w:p>
                <w:p w:rsidR="003069BF" w:rsidRPr="00F367BC" w:rsidRDefault="003069BF" w:rsidP="00107596">
                  <w:pPr>
                    <w:ind w:left="142"/>
                    <w:jc w:val="center"/>
                    <w:rPr>
                      <w:rFonts w:ascii="Comic Sans MS" w:hAnsi="Comic Sans MS"/>
                      <w:color w:val="auto"/>
                      <w:lang w:val="fr-FR"/>
                    </w:rPr>
                  </w:pPr>
                  <w:r w:rsidRPr="00F367BC">
                    <w:rPr>
                      <w:rFonts w:ascii="Comic Sans MS" w:hAnsi="Comic Sans MS"/>
                      <w:color w:val="auto"/>
                      <w:lang w:val="fr-FR"/>
                    </w:rPr>
                    <w:t>LYCEE BELMONT</w:t>
                  </w:r>
                </w:p>
                <w:p w:rsidR="003069BF" w:rsidRDefault="003069BF" w:rsidP="00F367BC">
                  <w:pPr>
                    <w:pBdr>
                      <w:top w:val="single" w:sz="12" w:space="1" w:color="91112C" w:themeColor="accent3" w:themeShade="80"/>
                      <w:left w:val="single" w:sz="12" w:space="4" w:color="91112C" w:themeColor="accent3" w:themeShade="80"/>
                      <w:bottom w:val="single" w:sz="12" w:space="1" w:color="91112C" w:themeColor="accent3" w:themeShade="80"/>
                      <w:right w:val="single" w:sz="12" w:space="4" w:color="91112C" w:themeColor="accent3" w:themeShade="80"/>
                    </w:pBdr>
                    <w:jc w:val="center"/>
                    <w:rPr>
                      <w:rFonts w:ascii="Comic Sans MS" w:hAnsi="Comic Sans MS"/>
                      <w:b/>
                      <w:color w:val="91112C" w:themeColor="accent3" w:themeShade="80"/>
                      <w:sz w:val="40"/>
                      <w:szCs w:val="40"/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7C0319BC" wp14:editId="1DFF2B66">
                        <wp:extent cx="1610316" cy="800100"/>
                        <wp:effectExtent l="0" t="0" r="9525" b="0"/>
                        <wp:docPr id="6" name="Image 6" descr="C:\Users\cpanazio_tse\AppData\Local\Microsoft\Windows\Temporary Internet Files\Content.Word\belmont-map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cpanazio_tse\AppData\Local\Microsoft\Windows\Temporary Internet Files\Content.Word\belmont-map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3081" cy="811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69BF" w:rsidRDefault="003069BF" w:rsidP="00B35018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  <w:lang w:val="fr-FR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3069BF" w:rsidRPr="0057267C" w:rsidRDefault="003069BF" w:rsidP="00B35018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  <w:lang w:val="fr-FR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3069BF" w:rsidRDefault="003069BF" w:rsidP="0057267C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.</w:t>
                  </w:r>
                  <w:r>
                    <w:rPr>
                      <w:noProof/>
                      <w:lang w:val="fr-FR" w:eastAsia="fr-FR"/>
                    </w:rPr>
                    <w:t xml:space="preserve"> </w:t>
                  </w:r>
                </w:p>
                <w:p w:rsidR="003069BF" w:rsidRPr="00844026" w:rsidRDefault="003069BF" w:rsidP="00B35018">
                  <w:pPr>
                    <w:rPr>
                      <w:rFonts w:ascii="Arial" w:hAnsi="Arial" w:cs="Arial"/>
                      <w:bCs/>
                      <w:sz w:val="22"/>
                      <w:szCs w:val="22"/>
                      <w:lang w:val="fr-FR"/>
                    </w:rPr>
                  </w:pPr>
                  <w:r w:rsidRPr="00844026">
                    <w:rPr>
                      <w:rFonts w:ascii="Arial" w:hAnsi="Arial" w:cs="Arial"/>
                      <w:bCs/>
                      <w:sz w:val="22"/>
                      <w:szCs w:val="22"/>
                      <w:lang w:val="fr-FR"/>
                    </w:rPr>
                    <w:t xml:space="preserve"> </w:t>
                  </w:r>
                </w:p>
                <w:p w:rsidR="003069BF" w:rsidRPr="00D8692D" w:rsidRDefault="003069BF" w:rsidP="00B35018">
                  <w:pPr>
                    <w:rPr>
                      <w:lang w:val="fr-FR"/>
                    </w:rPr>
                  </w:pPr>
                  <w:r w:rsidRPr="00E75E8A">
                    <w:rPr>
                      <w:rFonts w:ascii="Calibri-Bold" w:hAnsi="Calibri-Bold" w:cs="Calibri-Bold"/>
                      <w:b/>
                      <w:bCs/>
                      <w:color w:val="00B1F1"/>
                      <w:sz w:val="40"/>
                      <w:szCs w:val="40"/>
                      <w:lang w:val="fr-FR"/>
                    </w:rPr>
                    <w:t xml:space="preserve"> </w:t>
                  </w:r>
                </w:p>
              </w:tc>
            </w:tr>
            <w:tr w:rsidR="003069BF" w:rsidRPr="00C87AA4" w:rsidTr="00495BA2">
              <w:trPr>
                <w:trHeight w:hRule="exact" w:val="1440"/>
              </w:trPr>
              <w:tc>
                <w:tcPr>
                  <w:tcW w:w="7498" w:type="dxa"/>
                  <w:shd w:val="clear" w:color="auto" w:fill="FFFFFF" w:themeFill="background1"/>
                  <w:vAlign w:val="bottom"/>
                </w:tcPr>
                <w:p w:rsidR="003069BF" w:rsidRPr="00D8692D" w:rsidRDefault="003069BF" w:rsidP="00B35018">
                  <w:pPr>
                    <w:rPr>
                      <w:lang w:val="fr-FR"/>
                    </w:rPr>
                  </w:pPr>
                </w:p>
              </w:tc>
            </w:tr>
            <w:tr w:rsidR="003069BF" w:rsidRPr="00C87AA4" w:rsidTr="00495BA2">
              <w:trPr>
                <w:trHeight w:hRule="exact" w:val="1440"/>
              </w:trPr>
              <w:tc>
                <w:tcPr>
                  <w:tcW w:w="7498" w:type="dxa"/>
                  <w:shd w:val="clear" w:color="auto" w:fill="FFFFFF" w:themeFill="background1"/>
                  <w:vAlign w:val="bottom"/>
                </w:tcPr>
                <w:p w:rsidR="003069BF" w:rsidRPr="00D8692D" w:rsidRDefault="003069BF" w:rsidP="00B35018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 </w:t>
                  </w:r>
                </w:p>
              </w:tc>
            </w:tr>
          </w:tbl>
          <w:p w:rsidR="003069BF" w:rsidRPr="00D8692D" w:rsidRDefault="003069BF" w:rsidP="00B35018">
            <w:pPr>
              <w:rPr>
                <w:lang w:val="fr-FR"/>
              </w:rPr>
            </w:pPr>
          </w:p>
        </w:tc>
        <w:tc>
          <w:tcPr>
            <w:tcW w:w="20" w:type="dxa"/>
            <w:shd w:val="clear" w:color="auto" w:fill="FFFFFF" w:themeFill="background1"/>
          </w:tcPr>
          <w:p w:rsidR="003069BF" w:rsidRPr="00D8692D" w:rsidRDefault="003069BF" w:rsidP="00B35018">
            <w:pPr>
              <w:rPr>
                <w:lang w:val="fr-FR"/>
              </w:rPr>
            </w:pPr>
          </w:p>
        </w:tc>
        <w:tc>
          <w:tcPr>
            <w:tcW w:w="3807" w:type="dxa"/>
            <w:shd w:val="clear" w:color="auto" w:fill="FFFFFF" w:themeFill="background1"/>
          </w:tcPr>
          <w:p w:rsidR="003069BF" w:rsidRPr="00D12D49" w:rsidRDefault="003069BF" w:rsidP="00495BA2">
            <w:pPr>
              <w:pStyle w:val="Titre1"/>
              <w:jc w:val="center"/>
              <w:rPr>
                <w:rFonts w:asciiTheme="majorHAnsi" w:hAnsiTheme="majorHAnsi"/>
                <w:color w:val="00524D" w:themeColor="accent2" w:themeShade="80"/>
                <w:sz w:val="40"/>
                <w:szCs w:val="40"/>
                <w:lang w:val="fr-FR"/>
              </w:rPr>
            </w:pPr>
            <w:r w:rsidRPr="00D12D49">
              <w:rPr>
                <w:rFonts w:asciiTheme="majorHAnsi" w:hAnsiTheme="majorHAnsi"/>
                <w:color w:val="00524D" w:themeColor="accent2" w:themeShade="80"/>
                <w:sz w:val="40"/>
                <w:szCs w:val="40"/>
                <w:highlight w:val="yellow"/>
                <w:lang w:val="fr-FR"/>
              </w:rPr>
              <w:t>LYCEE BELMONT</w:t>
            </w:r>
          </w:p>
          <w:p w:rsidR="003069BF" w:rsidRPr="00AD7281" w:rsidRDefault="003069BF" w:rsidP="008517FD">
            <w:pPr>
              <w:ind w:right="232"/>
              <w:jc w:val="center"/>
              <w:rPr>
                <w:rFonts w:ascii="Comic Sans MS" w:hAnsi="Comic Sans MS" w:cs="Aharoni"/>
                <w:color w:val="C00000"/>
                <w:sz w:val="24"/>
                <w:szCs w:val="24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7281">
              <w:rPr>
                <w:rFonts w:ascii="Comic Sans MS" w:hAnsi="Comic Sans MS" w:cs="Aharoni"/>
                <w:color w:val="C00000"/>
                <w:sz w:val="24"/>
                <w:szCs w:val="24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CENTRE SAINT MARC</w:t>
            </w:r>
          </w:p>
          <w:tbl>
            <w:tblPr>
              <w:tblW w:w="4835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pour l’encadré du prospectus"/>
            </w:tblPr>
            <w:tblGrid>
              <w:gridCol w:w="4835"/>
            </w:tblGrid>
            <w:tr w:rsidR="003069BF" w:rsidRPr="008517FD" w:rsidTr="006C21D1">
              <w:trPr>
                <w:trHeight w:hRule="exact" w:val="12363"/>
              </w:trPr>
              <w:tc>
                <w:tcPr>
                  <w:tcW w:w="4835" w:type="dxa"/>
                  <w:tcBorders>
                    <w:top w:val="single" w:sz="12" w:space="0" w:color="00A59B" w:themeColor="accent2"/>
                    <w:bottom w:val="single" w:sz="12" w:space="0" w:color="00A59B" w:themeColor="accent2"/>
                  </w:tcBorders>
                  <w:shd w:val="clear" w:color="auto" w:fill="FFFFFF" w:themeFill="background1"/>
                  <w:vAlign w:val="center"/>
                </w:tcPr>
                <w:p w:rsidR="00AD7281" w:rsidRPr="00724CCF" w:rsidRDefault="00AD7281" w:rsidP="008517FD">
                  <w:pPr>
                    <w:ind w:left="-510" w:right="1134"/>
                    <w:jc w:val="center"/>
                    <w:rPr>
                      <w:rStyle w:val="Sous-titreCar"/>
                      <w:b/>
                      <w:color w:val="00524D" w:themeColor="accent2" w:themeShade="80"/>
                      <w:sz w:val="32"/>
                      <w:szCs w:val="32"/>
                      <w:lang w:val="fr-FR"/>
                    </w:rPr>
                  </w:pPr>
                </w:p>
                <w:p w:rsidR="003069BF" w:rsidRPr="00724CCF" w:rsidRDefault="003069BF" w:rsidP="008517FD">
                  <w:pPr>
                    <w:ind w:left="-510" w:right="1134"/>
                    <w:jc w:val="center"/>
                    <w:rPr>
                      <w:rStyle w:val="Sous-titreCar"/>
                      <w:b/>
                      <w:color w:val="00524D" w:themeColor="accent2" w:themeShade="80"/>
                      <w:sz w:val="32"/>
                      <w:szCs w:val="32"/>
                      <w:highlight w:val="yellow"/>
                      <w:lang w:val="fr-FR"/>
                    </w:rPr>
                  </w:pPr>
                  <w:r w:rsidRPr="00724CCF">
                    <w:rPr>
                      <w:rStyle w:val="Sous-titreCar"/>
                      <w:b/>
                      <w:color w:val="00524D" w:themeColor="accent2" w:themeShade="80"/>
                      <w:sz w:val="32"/>
                      <w:szCs w:val="32"/>
                      <w:highlight w:val="yellow"/>
                      <w:lang w:val="fr-FR"/>
                    </w:rPr>
                    <w:t>TAXE</w:t>
                  </w:r>
                </w:p>
                <w:p w:rsidR="003069BF" w:rsidRPr="00724CCF" w:rsidRDefault="003069BF" w:rsidP="008517FD">
                  <w:pPr>
                    <w:ind w:left="-166" w:right="1134"/>
                    <w:jc w:val="center"/>
                    <w:rPr>
                      <w:color w:val="00524D" w:themeColor="accent2" w:themeShade="80"/>
                      <w:lang w:val="fr-FR"/>
                    </w:rPr>
                  </w:pPr>
                  <w:r w:rsidRPr="00724CCF">
                    <w:rPr>
                      <w:rStyle w:val="Sous-titreCar"/>
                      <w:b/>
                      <w:color w:val="00524D" w:themeColor="accent2" w:themeShade="80"/>
                      <w:sz w:val="32"/>
                      <w:szCs w:val="32"/>
                      <w:highlight w:val="yellow"/>
                      <w:lang w:val="fr-FR"/>
                    </w:rPr>
                    <w:t>D’APPRENTISSAGE</w:t>
                  </w:r>
                </w:p>
                <w:p w:rsidR="003069BF" w:rsidRPr="00D8692D" w:rsidRDefault="003069BF" w:rsidP="008517FD">
                  <w:pPr>
                    <w:ind w:left="-166" w:right="1134"/>
                    <w:jc w:val="center"/>
                    <w:rPr>
                      <w:lang w:val="fr-FR"/>
                    </w:rPr>
                  </w:pPr>
                </w:p>
                <w:p w:rsidR="003069BF" w:rsidRPr="00AD7281" w:rsidRDefault="003069BF" w:rsidP="00AD7281">
                  <w:pPr>
                    <w:pStyle w:val="Corpsdetexte2"/>
                    <w:rPr>
                      <w:color w:val="C00000"/>
                    </w:rPr>
                  </w:pPr>
                  <w:r w:rsidRPr="00AD7281">
                    <w:rPr>
                      <w:color w:val="C00000"/>
                    </w:rPr>
                    <w:t>POUR ASSURER UNE MEILLEURE FORMATION AVEC UN OUTIL INFORMATIQUE ADEQUAT</w:t>
                  </w:r>
                </w:p>
                <w:p w:rsidR="003069BF" w:rsidRPr="00846F80" w:rsidRDefault="003069BF" w:rsidP="008517FD">
                  <w:pPr>
                    <w:ind w:left="-166" w:right="1134"/>
                    <w:jc w:val="center"/>
                    <w:rPr>
                      <w:b/>
                      <w:color w:val="91112C" w:themeColor="accent3" w:themeShade="80"/>
                      <w:lang w:val="fr-FR"/>
                    </w:rPr>
                  </w:pPr>
                </w:p>
                <w:p w:rsidR="003069BF" w:rsidRPr="00724CCF" w:rsidRDefault="003069BF" w:rsidP="00AD7281">
                  <w:pPr>
                    <w:pStyle w:val="Normalcentr"/>
                    <w:rPr>
                      <w:color w:val="00524D" w:themeColor="accent2" w:themeShade="80"/>
                    </w:rPr>
                  </w:pPr>
                  <w:r w:rsidRPr="00724CCF">
                    <w:rPr>
                      <w:color w:val="00524D" w:themeColor="accent2" w:themeShade="80"/>
                    </w:rPr>
                    <w:t>ACCOMPAGNEMENT DEVELOPPEMENT</w:t>
                  </w:r>
                </w:p>
                <w:p w:rsidR="003069BF" w:rsidRPr="00724CCF" w:rsidRDefault="00E723BE" w:rsidP="008517FD">
                  <w:pPr>
                    <w:ind w:left="-166" w:right="1134"/>
                    <w:jc w:val="center"/>
                    <w:rPr>
                      <w:b/>
                      <w:color w:val="C00000"/>
                      <w:lang w:val="fr-FR"/>
                    </w:rPr>
                  </w:pPr>
                  <w:r w:rsidRPr="00724CCF">
                    <w:rPr>
                      <w:b/>
                      <w:color w:val="C00000"/>
                      <w:lang w:val="fr-FR"/>
                    </w:rPr>
                    <w:t xml:space="preserve">Nous sommes </w:t>
                  </w:r>
                  <w:r w:rsidRPr="00724CCF">
                    <w:rPr>
                      <w:b/>
                      <w:color w:val="C00000"/>
                      <w:highlight w:val="yellow"/>
                      <w:lang w:val="fr-FR"/>
                    </w:rPr>
                    <w:t>éligibles</w:t>
                  </w:r>
                  <w:r w:rsidRPr="00724CCF">
                    <w:rPr>
                      <w:b/>
                      <w:color w:val="C00000"/>
                      <w:lang w:val="fr-FR"/>
                    </w:rPr>
                    <w:t xml:space="preserve"> au titre :</w:t>
                  </w:r>
                </w:p>
                <w:p w:rsidR="003069BF" w:rsidRPr="00724CCF" w:rsidRDefault="00E723BE" w:rsidP="00724CCF">
                  <w:pPr>
                    <w:spacing w:after="0"/>
                    <w:ind w:left="-263" w:right="907"/>
                    <w:jc w:val="center"/>
                    <w:rPr>
                      <w:rFonts w:ascii="Arial" w:hAnsi="Arial" w:cs="Arial"/>
                      <w:b/>
                      <w:color w:val="C00000"/>
                      <w:sz w:val="22"/>
                      <w:szCs w:val="22"/>
                      <w:lang w:val="fr-FR"/>
                    </w:rPr>
                  </w:pPr>
                  <w:r w:rsidRPr="00724CCF">
                    <w:rPr>
                      <w:rFonts w:ascii="Arial" w:hAnsi="Arial" w:cs="Arial"/>
                      <w:b/>
                      <w:color w:val="C00000"/>
                      <w:sz w:val="22"/>
                      <w:szCs w:val="22"/>
                      <w:lang w:val="fr-FR"/>
                    </w:rPr>
                    <w:t>D</w:t>
                  </w:r>
                  <w:r w:rsidR="003069BF" w:rsidRPr="00724CCF">
                    <w:rPr>
                      <w:rFonts w:ascii="Arial" w:hAnsi="Arial" w:cs="Arial"/>
                      <w:b/>
                      <w:color w:val="C00000"/>
                      <w:sz w:val="22"/>
                      <w:szCs w:val="22"/>
                      <w:lang w:val="fr-FR"/>
                    </w:rPr>
                    <w:t>es classes préparant aux baccalauréats technologiques (filières sciences et technologiques du management et de la gestion).</w:t>
                  </w:r>
                </w:p>
                <w:p w:rsidR="003069BF" w:rsidRPr="008517FD" w:rsidRDefault="003069BF" w:rsidP="008517FD">
                  <w:pPr>
                    <w:tabs>
                      <w:tab w:val="left" w:pos="3182"/>
                    </w:tabs>
                    <w:spacing w:after="0"/>
                    <w:ind w:left="-166" w:right="1077"/>
                    <w:jc w:val="center"/>
                    <w:rPr>
                      <w:rFonts w:ascii="Comic Sans MS" w:hAnsi="Comic Sans MS"/>
                      <w:b/>
                      <w:caps/>
                      <w:color w:val="91112C" w:themeColor="accent3" w:themeShade="80"/>
                      <w:sz w:val="22"/>
                      <w:szCs w:val="22"/>
                      <w:lang w:val="fr-FR"/>
                    </w:rPr>
                  </w:pPr>
                </w:p>
                <w:p w:rsidR="003069BF" w:rsidRPr="002E4FD3" w:rsidRDefault="003069BF" w:rsidP="008517FD">
                  <w:pPr>
                    <w:ind w:left="-166" w:right="1134"/>
                    <w:jc w:val="center"/>
                    <w:rPr>
                      <w:rFonts w:ascii="Comic Sans MS" w:hAnsi="Comic Sans MS"/>
                      <w:sz w:val="28"/>
                      <w:szCs w:val="28"/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6130A352" wp14:editId="21F674A1">
                        <wp:extent cx="537757" cy="628650"/>
                        <wp:effectExtent l="152400" t="152400" r="148590" b="152400"/>
                        <wp:docPr id="5" name="Image 5" descr="badge_vintage_lb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badge_vintage_l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142" cy="6349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152400">
                                    <a:schemeClr val="accent1">
                                      <a:alpha val="28000"/>
                                    </a:schemeClr>
                                  </a:glo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69BF" w:rsidRPr="00D8692D" w:rsidRDefault="00AD7281" w:rsidP="002C73C5">
                  <w:pPr>
                    <w:ind w:left="-166" w:right="1134"/>
                    <w:rPr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398086C2" wp14:editId="12BE8557">
                        <wp:extent cx="2276475" cy="973455"/>
                        <wp:effectExtent l="0" t="0" r="9525" b="0"/>
                        <wp:docPr id="10" name="Image 10" descr="C:\Users\cpanazio_tse\AppData\Local\Microsoft\Windows\Temporary Internet Files\Content.Word\belmont-map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cpanazio_tse\AppData\Local\Microsoft\Windows\Temporary Internet Files\Content.Word\belmont-map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0701" cy="9752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69BF" w:rsidRPr="00C87AA4" w:rsidTr="00AD7281">
              <w:trPr>
                <w:trHeight w:hRule="exact" w:val="1419"/>
              </w:trPr>
              <w:tc>
                <w:tcPr>
                  <w:tcW w:w="4835" w:type="dxa"/>
                  <w:tcBorders>
                    <w:top w:val="single" w:sz="12" w:space="0" w:color="00A59B" w:themeColor="accent2"/>
                    <w:bottom w:val="single" w:sz="12" w:space="0" w:color="00A59B" w:themeColor="accent2"/>
                  </w:tcBorders>
                  <w:shd w:val="clear" w:color="auto" w:fill="auto"/>
                </w:tcPr>
                <w:p w:rsidR="003069BF" w:rsidRPr="002E4FD3" w:rsidRDefault="003069BF" w:rsidP="00724CCF">
                  <w:pPr>
                    <w:ind w:right="1089"/>
                    <w:rPr>
                      <w:color w:val="auto"/>
                      <w:sz w:val="28"/>
                      <w:szCs w:val="28"/>
                      <w:lang w:val="fr-FR"/>
                    </w:rPr>
                  </w:pPr>
                </w:p>
              </w:tc>
            </w:tr>
            <w:tr w:rsidR="00D12D49" w:rsidRPr="00C87AA4" w:rsidTr="00AD7281">
              <w:trPr>
                <w:trHeight w:hRule="exact" w:val="1419"/>
              </w:trPr>
              <w:tc>
                <w:tcPr>
                  <w:tcW w:w="4835" w:type="dxa"/>
                  <w:tcBorders>
                    <w:top w:val="single" w:sz="12" w:space="0" w:color="00A59B" w:themeColor="accent2"/>
                    <w:bottom w:val="single" w:sz="12" w:space="0" w:color="00A59B" w:themeColor="accent2"/>
                  </w:tcBorders>
                  <w:shd w:val="clear" w:color="auto" w:fill="auto"/>
                </w:tcPr>
                <w:p w:rsidR="00D12D49" w:rsidRPr="002E4FD3" w:rsidRDefault="00D12D49" w:rsidP="00724CCF">
                  <w:pPr>
                    <w:ind w:right="1089"/>
                    <w:rPr>
                      <w:color w:val="auto"/>
                      <w:sz w:val="28"/>
                      <w:szCs w:val="28"/>
                      <w:lang w:val="fr-FR"/>
                    </w:rPr>
                  </w:pPr>
                </w:p>
              </w:tc>
            </w:tr>
            <w:tr w:rsidR="00D12D49" w:rsidRPr="00C87AA4" w:rsidTr="00AD7281">
              <w:trPr>
                <w:trHeight w:hRule="exact" w:val="1419"/>
              </w:trPr>
              <w:tc>
                <w:tcPr>
                  <w:tcW w:w="4835" w:type="dxa"/>
                  <w:tcBorders>
                    <w:top w:val="single" w:sz="12" w:space="0" w:color="00A59B" w:themeColor="accent2"/>
                    <w:bottom w:val="single" w:sz="12" w:space="0" w:color="00A59B" w:themeColor="accent2"/>
                  </w:tcBorders>
                  <w:shd w:val="clear" w:color="auto" w:fill="auto"/>
                </w:tcPr>
                <w:p w:rsidR="00D12D49" w:rsidRPr="002E4FD3" w:rsidRDefault="00D12D49" w:rsidP="00724CCF">
                  <w:pPr>
                    <w:ind w:right="1089"/>
                    <w:rPr>
                      <w:color w:val="auto"/>
                      <w:sz w:val="28"/>
                      <w:szCs w:val="28"/>
                      <w:lang w:val="fr-FR"/>
                    </w:rPr>
                  </w:pPr>
                </w:p>
              </w:tc>
            </w:tr>
            <w:tr w:rsidR="00D12D49" w:rsidRPr="00C87AA4" w:rsidTr="00AD7281">
              <w:trPr>
                <w:trHeight w:hRule="exact" w:val="1419"/>
              </w:trPr>
              <w:tc>
                <w:tcPr>
                  <w:tcW w:w="4835" w:type="dxa"/>
                  <w:tcBorders>
                    <w:top w:val="single" w:sz="12" w:space="0" w:color="00A59B" w:themeColor="accent2"/>
                    <w:bottom w:val="single" w:sz="12" w:space="0" w:color="00A59B" w:themeColor="accent2"/>
                  </w:tcBorders>
                  <w:shd w:val="clear" w:color="auto" w:fill="auto"/>
                </w:tcPr>
                <w:p w:rsidR="00D12D49" w:rsidRPr="002E4FD3" w:rsidRDefault="00D12D49" w:rsidP="00724CCF">
                  <w:pPr>
                    <w:ind w:right="1089"/>
                    <w:rPr>
                      <w:color w:val="auto"/>
                      <w:sz w:val="28"/>
                      <w:szCs w:val="28"/>
                      <w:lang w:val="fr-FR"/>
                    </w:rPr>
                  </w:pPr>
                </w:p>
              </w:tc>
            </w:tr>
            <w:tr w:rsidR="003069BF" w:rsidRPr="006C21D1" w:rsidTr="003069BF">
              <w:trPr>
                <w:trHeight w:hRule="exact" w:val="3735"/>
              </w:trPr>
              <w:tc>
                <w:tcPr>
                  <w:tcW w:w="4835" w:type="dxa"/>
                  <w:tcBorders>
                    <w:top w:val="single" w:sz="12" w:space="0" w:color="00A59B" w:themeColor="accent2"/>
                  </w:tcBorders>
                  <w:shd w:val="clear" w:color="auto" w:fill="789120" w:themeFill="accent5" w:themeFillShade="BF"/>
                  <w:vAlign w:val="center"/>
                </w:tcPr>
                <w:p w:rsidR="003069BF" w:rsidRPr="00846F80" w:rsidRDefault="003069BF" w:rsidP="008517FD">
                  <w:pPr>
                    <w:ind w:left="-166" w:right="1089"/>
                    <w:jc w:val="center"/>
                    <w:rPr>
                      <w:rFonts w:ascii="Comic Sans MS" w:hAnsi="Comic Sans MS" w:cs="Aharoni"/>
                      <w:b/>
                      <w:color w:val="D91A42" w:themeColor="accent3" w:themeShade="BF"/>
                      <w:sz w:val="24"/>
                      <w:szCs w:val="24"/>
                      <w:lang w:val="fr-FR"/>
                    </w:rPr>
                  </w:pPr>
                </w:p>
                <w:p w:rsidR="003069BF" w:rsidRDefault="003069BF" w:rsidP="008517FD">
                  <w:pPr>
                    <w:ind w:left="-166" w:right="1089"/>
                    <w:jc w:val="center"/>
                    <w:rPr>
                      <w:b/>
                      <w:color w:val="D91A42" w:themeColor="accent3" w:themeShade="BF"/>
                      <w:lang w:val="fr-FR"/>
                    </w:rPr>
                  </w:pPr>
                </w:p>
                <w:p w:rsidR="003069BF" w:rsidRPr="002C5157" w:rsidRDefault="003069BF" w:rsidP="008517FD">
                  <w:pPr>
                    <w:ind w:left="-166" w:right="1089"/>
                    <w:jc w:val="center"/>
                    <w:rPr>
                      <w:b/>
                      <w:color w:val="D91A42" w:themeColor="accent3" w:themeShade="BF"/>
                      <w:lang w:val="fr-FR"/>
                    </w:rPr>
                  </w:pPr>
                </w:p>
                <w:p w:rsidR="003069BF" w:rsidRPr="002C5157" w:rsidRDefault="003069BF" w:rsidP="008517FD">
                  <w:pPr>
                    <w:ind w:left="-166" w:right="1089"/>
                    <w:jc w:val="center"/>
                    <w:rPr>
                      <w:lang w:val="fr-FR"/>
                    </w:rPr>
                  </w:pPr>
                </w:p>
                <w:p w:rsidR="003069BF" w:rsidRDefault="003069BF" w:rsidP="008517FD">
                  <w:pPr>
                    <w:ind w:left="-166" w:right="1089"/>
                    <w:jc w:val="center"/>
                    <w:rPr>
                      <w:lang w:val="fr-FR"/>
                    </w:rPr>
                  </w:pPr>
                </w:p>
                <w:p w:rsidR="003069BF" w:rsidRPr="00844026" w:rsidRDefault="003069BF" w:rsidP="008517FD">
                  <w:pPr>
                    <w:ind w:left="-166" w:right="1089"/>
                    <w:jc w:val="center"/>
                    <w:rPr>
                      <w:lang w:val="fr-FR"/>
                    </w:rPr>
                  </w:pPr>
                </w:p>
                <w:p w:rsidR="003069BF" w:rsidRPr="00944100" w:rsidRDefault="006C21D1" w:rsidP="008517FD">
                  <w:pPr>
                    <w:ind w:left="-166" w:right="1089"/>
                    <w:jc w:val="center"/>
                    <w:rPr>
                      <w:color w:val="7030A0"/>
                      <w:lang w:val="fr-FR"/>
                    </w:rPr>
                  </w:pPr>
                  <w:sdt>
                    <w:sdtPr>
                      <w:rPr>
                        <w:color w:val="7030A0"/>
                        <w:lang w:val="fr-FR"/>
                      </w:rPr>
                      <w:id w:val="857003158"/>
                      <w:placeholder>
                        <w:docPart w:val="8331CC5D185B4B9E8B58492B881C8EB0"/>
                      </w:placeholder>
                      <w15:appearance w15:val="hidden"/>
                      <w:text w:multiLine="1"/>
                    </w:sdtPr>
                    <w:sdtContent>
                      <w:r w:rsidR="003069BF" w:rsidRPr="00944100">
                        <w:rPr>
                          <w:color w:val="7030A0"/>
                          <w:lang w:val="fr-FR"/>
                        </w:rPr>
                        <w:t>43 rue pasteur</w:t>
                      </w:r>
                      <w:proofErr w:type="gramStart"/>
                      <w:r w:rsidR="003069BF">
                        <w:rPr>
                          <w:color w:val="7030A0"/>
                          <w:lang w:val="fr-FR"/>
                        </w:rPr>
                        <w:t>,</w:t>
                      </w:r>
                      <w:r w:rsidR="003069BF" w:rsidRPr="00944100">
                        <w:rPr>
                          <w:color w:val="7030A0"/>
                          <w:lang w:val="fr-FR"/>
                        </w:rPr>
                        <w:t>69007</w:t>
                      </w:r>
                      <w:proofErr w:type="gramEnd"/>
                      <w:r w:rsidR="003069BF" w:rsidRPr="00944100">
                        <w:rPr>
                          <w:color w:val="7030A0"/>
                          <w:lang w:val="fr-FR"/>
                        </w:rPr>
                        <w:t xml:space="preserve"> LYON</w:t>
                      </w:r>
                    </w:sdtContent>
                  </w:sdt>
                </w:p>
                <w:p w:rsidR="003069BF" w:rsidRPr="00944100" w:rsidRDefault="003069BF" w:rsidP="008517FD">
                  <w:pPr>
                    <w:ind w:left="-166" w:right="1089"/>
                    <w:jc w:val="center"/>
                    <w:rPr>
                      <w:color w:val="7030A0"/>
                      <w:lang w:val="fr-FR"/>
                    </w:rPr>
                  </w:pPr>
                  <w:r>
                    <w:rPr>
                      <w:color w:val="7030A0"/>
                      <w:lang w:val="fr-FR"/>
                    </w:rPr>
                    <w:t>lycee@belmont-capdepon.org</w:t>
                  </w:r>
                </w:p>
                <w:p w:rsidR="003069BF" w:rsidRPr="00D8692D" w:rsidRDefault="003069BF" w:rsidP="008517FD">
                  <w:pPr>
                    <w:ind w:left="-166" w:right="1089"/>
                    <w:jc w:val="center"/>
                    <w:rPr>
                      <w:lang w:val="fr-FR"/>
                    </w:rPr>
                  </w:pPr>
                </w:p>
              </w:tc>
            </w:tr>
            <w:tr w:rsidR="003069BF" w:rsidRPr="006C21D1" w:rsidTr="003069BF">
              <w:trPr>
                <w:trHeight w:hRule="exact" w:val="3735"/>
              </w:trPr>
              <w:tc>
                <w:tcPr>
                  <w:tcW w:w="4835" w:type="dxa"/>
                  <w:shd w:val="clear" w:color="auto" w:fill="789120" w:themeFill="accent5" w:themeFillShade="BF"/>
                  <w:vAlign w:val="center"/>
                </w:tcPr>
                <w:p w:rsidR="003069BF" w:rsidRPr="00844026" w:rsidRDefault="003069BF" w:rsidP="008517FD">
                  <w:pPr>
                    <w:ind w:left="-166" w:right="1089"/>
                    <w:rPr>
                      <w:rFonts w:ascii="Arial Black" w:hAnsi="Arial Black"/>
                      <w:color w:val="7030A0"/>
                      <w:lang w:val="fr-FR"/>
                    </w:rPr>
                  </w:pPr>
                </w:p>
              </w:tc>
            </w:tr>
            <w:tr w:rsidR="003069BF" w:rsidRPr="006C21D1" w:rsidTr="003069BF">
              <w:trPr>
                <w:trHeight w:hRule="exact" w:val="3735"/>
              </w:trPr>
              <w:tc>
                <w:tcPr>
                  <w:tcW w:w="4835" w:type="dxa"/>
                  <w:shd w:val="clear" w:color="auto" w:fill="789120" w:themeFill="accent5" w:themeFillShade="BF"/>
                  <w:vAlign w:val="center"/>
                </w:tcPr>
                <w:p w:rsidR="003069BF" w:rsidRPr="00844026" w:rsidRDefault="003069BF" w:rsidP="008517FD">
                  <w:pPr>
                    <w:ind w:left="-166" w:right="1089"/>
                    <w:rPr>
                      <w:rFonts w:ascii="Arial Black" w:hAnsi="Arial Black"/>
                      <w:color w:val="7030A0"/>
                      <w:lang w:val="fr-FR"/>
                    </w:rPr>
                  </w:pPr>
                </w:p>
              </w:tc>
            </w:tr>
            <w:tr w:rsidR="003069BF" w:rsidRPr="006C21D1" w:rsidTr="003069BF">
              <w:trPr>
                <w:trHeight w:hRule="exact" w:val="3735"/>
              </w:trPr>
              <w:tc>
                <w:tcPr>
                  <w:tcW w:w="4835" w:type="dxa"/>
                  <w:shd w:val="clear" w:color="auto" w:fill="789120" w:themeFill="accent5" w:themeFillShade="BF"/>
                  <w:vAlign w:val="center"/>
                </w:tcPr>
                <w:p w:rsidR="003069BF" w:rsidRPr="00944100" w:rsidRDefault="003069BF" w:rsidP="008517FD">
                  <w:pPr>
                    <w:ind w:left="-166" w:right="1089"/>
                    <w:rPr>
                      <w:color w:val="7030A0"/>
                      <w:lang w:val="fr-FR"/>
                    </w:rPr>
                  </w:pPr>
                </w:p>
              </w:tc>
            </w:tr>
          </w:tbl>
          <w:p w:rsidR="003069BF" w:rsidRPr="00D8692D" w:rsidRDefault="003069BF" w:rsidP="008517FD">
            <w:pPr>
              <w:ind w:left="-166" w:right="1089"/>
              <w:rPr>
                <w:lang w:val="fr-FR"/>
              </w:rPr>
            </w:pPr>
          </w:p>
        </w:tc>
      </w:tr>
    </w:tbl>
    <w:p w:rsidR="003D4582" w:rsidRPr="007164DA" w:rsidRDefault="00D12D49" w:rsidP="00D12D49">
      <w:pPr>
        <w:pStyle w:val="Sansinterligne"/>
        <w:tabs>
          <w:tab w:val="left" w:pos="7485"/>
        </w:tabs>
        <w:rPr>
          <w:b/>
          <w:color w:val="91112C" w:themeColor="accent3" w:themeShade="80"/>
          <w:sz w:val="28"/>
          <w:szCs w:val="28"/>
          <w:lang w:val="fr-FR"/>
        </w:rPr>
      </w:pPr>
      <w:r>
        <w:rPr>
          <w:b/>
          <w:color w:val="91112C" w:themeColor="accent3" w:themeShade="80"/>
          <w:sz w:val="28"/>
          <w:szCs w:val="28"/>
          <w:lang w:val="fr-FR"/>
        </w:rPr>
        <w:tab/>
      </w:r>
    </w:p>
    <w:sectPr w:rsidR="003D4582" w:rsidRPr="007164DA" w:rsidSect="00D12D49">
      <w:footerReference w:type="default" r:id="rId17"/>
      <w:pgSz w:w="11907" w:h="16839" w:code="9"/>
      <w:pgMar w:top="284" w:right="567" w:bottom="284" w:left="567" w:header="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1D1" w:rsidRDefault="006C21D1" w:rsidP="005900BF">
      <w:pPr>
        <w:spacing w:after="0" w:line="240" w:lineRule="auto"/>
      </w:pPr>
      <w:r>
        <w:separator/>
      </w:r>
    </w:p>
  </w:endnote>
  <w:endnote w:type="continuationSeparator" w:id="0">
    <w:p w:rsidR="006C21D1" w:rsidRDefault="006C21D1" w:rsidP="00590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1D1" w:rsidRPr="00724CCF" w:rsidRDefault="006C21D1" w:rsidP="00724CCF">
    <w:pPr>
      <w:tabs>
        <w:tab w:val="center" w:pos="5243"/>
        <w:tab w:val="left" w:pos="8445"/>
      </w:tabs>
      <w:spacing w:after="0"/>
      <w:ind w:right="507"/>
      <w:rPr>
        <w:rFonts w:ascii="Arial" w:hAnsi="Arial" w:cs="Arial"/>
        <w:b/>
        <w:color w:val="91112C" w:themeColor="accent3" w:themeShade="80"/>
        <w:sz w:val="24"/>
        <w:szCs w:val="24"/>
      </w:rPr>
    </w:pPr>
    <w:r>
      <w:tab/>
    </w:r>
    <w:r w:rsidRPr="00724CCF">
      <w:rPr>
        <w:b/>
        <w:color w:val="C00000"/>
      </w:rPr>
      <w:t xml:space="preserve">LYCEE BELMONT, </w:t>
    </w:r>
    <w:r w:rsidRPr="00724CCF">
      <w:rPr>
        <w:rFonts w:ascii="Arial" w:hAnsi="Arial" w:cs="Arial"/>
        <w:b/>
        <w:color w:val="C00000"/>
        <w:sz w:val="24"/>
        <w:szCs w:val="24"/>
        <w:lang w:val="fr-FR"/>
      </w:rPr>
      <w:t>43, Rue Pasteur, 69007 LYON</w:t>
    </w:r>
    <w:r w:rsidRPr="00724CCF">
      <w:rPr>
        <w:rFonts w:ascii="Arial" w:hAnsi="Arial" w:cs="Arial"/>
        <w:b/>
        <w:color w:val="C00000"/>
        <w:sz w:val="24"/>
        <w:szCs w:val="24"/>
        <w:lang w:val="fr-FR"/>
      </w:rPr>
      <w:tab/>
    </w:r>
  </w:p>
  <w:p w:rsidR="00D12D49" w:rsidRPr="00724CCF" w:rsidRDefault="00D12D49" w:rsidP="00E723BE">
    <w:pPr>
      <w:spacing w:after="0"/>
      <w:ind w:right="507"/>
      <w:jc w:val="center"/>
      <w:rPr>
        <w:rFonts w:ascii="Arial" w:hAnsi="Arial" w:cs="Arial"/>
        <w:b/>
        <w:color w:val="00524D" w:themeColor="accent2" w:themeShade="8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1D1" w:rsidRDefault="006C21D1" w:rsidP="005900BF">
      <w:pPr>
        <w:spacing w:after="0" w:line="240" w:lineRule="auto"/>
      </w:pPr>
      <w:r>
        <w:separator/>
      </w:r>
    </w:p>
  </w:footnote>
  <w:footnote w:type="continuationSeparator" w:id="0">
    <w:p w:rsidR="006C21D1" w:rsidRDefault="006C21D1" w:rsidP="005900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AA4"/>
    <w:rsid w:val="000B575F"/>
    <w:rsid w:val="000F471E"/>
    <w:rsid w:val="00107596"/>
    <w:rsid w:val="00120ECA"/>
    <w:rsid w:val="00121668"/>
    <w:rsid w:val="0014061E"/>
    <w:rsid w:val="001731B1"/>
    <w:rsid w:val="00180A65"/>
    <w:rsid w:val="0018361C"/>
    <w:rsid w:val="001D071C"/>
    <w:rsid w:val="00214166"/>
    <w:rsid w:val="0022605D"/>
    <w:rsid w:val="00226FE4"/>
    <w:rsid w:val="00276146"/>
    <w:rsid w:val="002A649D"/>
    <w:rsid w:val="002B0EE3"/>
    <w:rsid w:val="002C5157"/>
    <w:rsid w:val="002C73C5"/>
    <w:rsid w:val="002E4FD3"/>
    <w:rsid w:val="00305021"/>
    <w:rsid w:val="003069BF"/>
    <w:rsid w:val="003571AA"/>
    <w:rsid w:val="003B3562"/>
    <w:rsid w:val="003D4582"/>
    <w:rsid w:val="00495BA2"/>
    <w:rsid w:val="0057267C"/>
    <w:rsid w:val="005900BF"/>
    <w:rsid w:val="005C00FC"/>
    <w:rsid w:val="00630598"/>
    <w:rsid w:val="0068157B"/>
    <w:rsid w:val="006C21D1"/>
    <w:rsid w:val="006C505D"/>
    <w:rsid w:val="006E3293"/>
    <w:rsid w:val="007164DA"/>
    <w:rsid w:val="00724CCF"/>
    <w:rsid w:val="00756D8B"/>
    <w:rsid w:val="0076174D"/>
    <w:rsid w:val="00843CF7"/>
    <w:rsid w:val="00844026"/>
    <w:rsid w:val="00846F80"/>
    <w:rsid w:val="008517FD"/>
    <w:rsid w:val="00944100"/>
    <w:rsid w:val="00997C9D"/>
    <w:rsid w:val="009B067B"/>
    <w:rsid w:val="009B11A3"/>
    <w:rsid w:val="009E1954"/>
    <w:rsid w:val="00AD7281"/>
    <w:rsid w:val="00AF680B"/>
    <w:rsid w:val="00B35018"/>
    <w:rsid w:val="00BC4541"/>
    <w:rsid w:val="00BE14EB"/>
    <w:rsid w:val="00C87AA4"/>
    <w:rsid w:val="00CB1E51"/>
    <w:rsid w:val="00D12D49"/>
    <w:rsid w:val="00D8692D"/>
    <w:rsid w:val="00E25DC2"/>
    <w:rsid w:val="00E723BE"/>
    <w:rsid w:val="00E75E8A"/>
    <w:rsid w:val="00EC21D5"/>
    <w:rsid w:val="00F367BC"/>
    <w:rsid w:val="00F8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B15D3C-E1ED-4650-B529-A172045BD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next w:val="Ligne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paragraph" w:styleId="Titre5">
    <w:name w:val="heading 5"/>
    <w:basedOn w:val="Normal"/>
    <w:next w:val="Normal"/>
    <w:link w:val="Titre5Car"/>
    <w:uiPriority w:val="99"/>
    <w:unhideWhenUsed/>
    <w:qFormat/>
    <w:rsid w:val="00E723BE"/>
    <w:pPr>
      <w:keepNext/>
      <w:spacing w:after="0"/>
      <w:ind w:left="3742" w:firstLine="578"/>
      <w:outlineLvl w:val="4"/>
    </w:pPr>
    <w:rPr>
      <w:rFonts w:ascii="Arial" w:hAnsi="Arial" w:cs="Arial"/>
      <w:b/>
      <w:color w:val="0070C0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9"/>
    <w:unhideWhenUsed/>
    <w:qFormat/>
    <w:rsid w:val="00724CCF"/>
    <w:pPr>
      <w:keepNext/>
      <w:spacing w:after="0"/>
      <w:jc w:val="center"/>
      <w:outlineLvl w:val="5"/>
    </w:pPr>
    <w:rPr>
      <w:b/>
      <w:color w:val="C00000"/>
      <w:sz w:val="40"/>
      <w:szCs w:val="40"/>
      <w:lang w:val="fr-FR"/>
    </w:rPr>
  </w:style>
  <w:style w:type="paragraph" w:styleId="Titre7">
    <w:name w:val="heading 7"/>
    <w:basedOn w:val="Normal"/>
    <w:next w:val="Normal"/>
    <w:link w:val="Titre7Car"/>
    <w:uiPriority w:val="99"/>
    <w:unhideWhenUsed/>
    <w:qFormat/>
    <w:rsid w:val="00724CCF"/>
    <w:pPr>
      <w:keepNext/>
      <w:ind w:left="-284"/>
      <w:jc w:val="center"/>
      <w:outlineLvl w:val="6"/>
    </w:pPr>
    <w:rPr>
      <w:b/>
      <w:noProof/>
      <w:color w:val="C00000"/>
      <w:sz w:val="32"/>
      <w:szCs w:val="32"/>
      <w:lang w:val="fr-FR" w:eastAsia="fr-FR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40"/>
    </w:pPr>
    <w:rPr>
      <w:color w:val="E6A024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30"/>
      <w:szCs w:val="30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gne">
    <w:name w:val="Ligne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rPr>
      <w:rFonts w:asciiTheme="majorHAnsi" w:eastAsiaTheme="majorEastAsia" w:hAnsiTheme="majorHAnsi" w:cstheme="majorBidi"/>
      <w:color w:val="E6A024" w:themeColor="accent1"/>
    </w:rPr>
  </w:style>
  <w:style w:type="paragraph" w:styleId="Lgende">
    <w:name w:val="caption"/>
    <w:basedOn w:val="Normal"/>
    <w:next w:val="Normal"/>
    <w:uiPriority w:val="35"/>
    <w:unhideWhenUsed/>
    <w:qFormat/>
    <w:rsid w:val="003D4582"/>
    <w:pPr>
      <w:spacing w:after="200" w:line="240" w:lineRule="auto"/>
    </w:pPr>
    <w:rPr>
      <w:i/>
      <w:iCs/>
      <w:sz w:val="18"/>
      <w:szCs w:val="18"/>
    </w:rPr>
  </w:style>
  <w:style w:type="paragraph" w:styleId="Pieddepage">
    <w:name w:val="footer"/>
    <w:basedOn w:val="Normal"/>
    <w:link w:val="PieddepageCar"/>
    <w:uiPriority w:val="99"/>
    <w:rsid w:val="009B067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9B067B"/>
    <w:rPr>
      <w:rFonts w:ascii="Times New Roman" w:eastAsia="Times New Roman" w:hAnsi="Times New Roman" w:cs="Times New Roman"/>
      <w:color w:val="auto"/>
      <w:sz w:val="20"/>
      <w:szCs w:val="20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2E4FD3"/>
    <w:rPr>
      <w:color w:val="3CB3CD" w:themeColor="hyperlink"/>
      <w:u w:val="single"/>
    </w:rPr>
  </w:style>
  <w:style w:type="paragraph" w:styleId="Corpsdetexte">
    <w:name w:val="Body Text"/>
    <w:basedOn w:val="Normal"/>
    <w:link w:val="CorpsdetexteCar"/>
    <w:uiPriority w:val="99"/>
    <w:unhideWhenUsed/>
    <w:qFormat/>
    <w:rsid w:val="00AD7281"/>
    <w:pPr>
      <w:spacing w:after="0"/>
      <w:jc w:val="center"/>
    </w:pPr>
    <w:rPr>
      <w:b/>
      <w:color w:val="007B73" w:themeColor="accent2" w:themeShade="BF"/>
      <w:lang w:val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AD7281"/>
    <w:rPr>
      <w:b/>
      <w:color w:val="007B73" w:themeColor="accent2" w:themeShade="BF"/>
      <w:lang w:val="fr-FR"/>
    </w:rPr>
  </w:style>
  <w:style w:type="paragraph" w:styleId="Corpsdetexte2">
    <w:name w:val="Body Text 2"/>
    <w:basedOn w:val="Normal"/>
    <w:link w:val="Corpsdetexte2Car"/>
    <w:uiPriority w:val="99"/>
    <w:unhideWhenUsed/>
    <w:rsid w:val="00AD7281"/>
    <w:pPr>
      <w:ind w:right="1262"/>
      <w:jc w:val="center"/>
    </w:pPr>
    <w:rPr>
      <w:b/>
      <w:color w:val="91112C" w:themeColor="accent3" w:themeShade="80"/>
      <w:lang w:val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AD7281"/>
    <w:rPr>
      <w:b/>
      <w:color w:val="91112C" w:themeColor="accent3" w:themeShade="80"/>
      <w:lang w:val="fr-FR"/>
    </w:rPr>
  </w:style>
  <w:style w:type="paragraph" w:styleId="Normalcentr">
    <w:name w:val="Block Text"/>
    <w:basedOn w:val="Normal"/>
    <w:uiPriority w:val="99"/>
    <w:unhideWhenUsed/>
    <w:qFormat/>
    <w:rsid w:val="00AD7281"/>
    <w:pPr>
      <w:ind w:left="-166" w:right="1134"/>
      <w:jc w:val="center"/>
    </w:pPr>
    <w:rPr>
      <w:b/>
      <w:color w:val="0070C0"/>
      <w:lang w:val="fr-FR"/>
    </w:rPr>
  </w:style>
  <w:style w:type="paragraph" w:styleId="Corpsdetexte3">
    <w:name w:val="Body Text 3"/>
    <w:basedOn w:val="Normal"/>
    <w:link w:val="Corpsdetexte3Car"/>
    <w:uiPriority w:val="99"/>
    <w:unhideWhenUsed/>
    <w:rsid w:val="00495BA2"/>
    <w:pPr>
      <w:tabs>
        <w:tab w:val="left" w:pos="4725"/>
      </w:tabs>
      <w:jc w:val="center"/>
    </w:pPr>
    <w:rPr>
      <w:rFonts w:ascii="Comic Sans MS" w:hAnsi="Comic Sans MS"/>
      <w:color w:val="7030A0"/>
      <w:sz w:val="24"/>
      <w:szCs w:val="24"/>
      <w:lang w:val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495BA2"/>
    <w:rPr>
      <w:rFonts w:ascii="Comic Sans MS" w:hAnsi="Comic Sans MS"/>
      <w:color w:val="7030A0"/>
      <w:sz w:val="24"/>
      <w:szCs w:val="24"/>
      <w:lang w:val="fr-FR"/>
    </w:rPr>
  </w:style>
  <w:style w:type="paragraph" w:styleId="En-tte">
    <w:name w:val="header"/>
    <w:basedOn w:val="Normal"/>
    <w:link w:val="En-tteCar"/>
    <w:uiPriority w:val="99"/>
    <w:unhideWhenUsed/>
    <w:rsid w:val="00590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00BF"/>
  </w:style>
  <w:style w:type="character" w:customStyle="1" w:styleId="Titre5Car">
    <w:name w:val="Titre 5 Car"/>
    <w:basedOn w:val="Policepardfaut"/>
    <w:link w:val="Titre5"/>
    <w:uiPriority w:val="99"/>
    <w:rsid w:val="00E723BE"/>
    <w:rPr>
      <w:rFonts w:ascii="Arial" w:hAnsi="Arial" w:cs="Arial"/>
      <w:b/>
      <w:color w:val="0070C0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9"/>
    <w:rsid w:val="00724CCF"/>
    <w:rPr>
      <w:b/>
      <w:color w:val="C00000"/>
      <w:sz w:val="40"/>
      <w:szCs w:val="40"/>
      <w:lang w:val="fr-FR"/>
    </w:rPr>
  </w:style>
  <w:style w:type="character" w:customStyle="1" w:styleId="Titre7Car">
    <w:name w:val="Titre 7 Car"/>
    <w:basedOn w:val="Policepardfaut"/>
    <w:link w:val="Titre7"/>
    <w:uiPriority w:val="99"/>
    <w:rsid w:val="00724CCF"/>
    <w:rPr>
      <w:b/>
      <w:noProof/>
      <w:color w:val="C00000"/>
      <w:sz w:val="32"/>
      <w:szCs w:val="32"/>
      <w:lang w:val="fr-FR" w:eastAsia="fr-FR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2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lycee.belmont@centresaintmarc.fr" TargetMode="Externa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-rdp\Profil_users\cpanazio_tse\AppData\Roaming\Microsoft\Templates\Prospectus%20saisonn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331CC5D185B4B9E8B58492B881C8E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DB1345-A9B4-4DED-937C-23A258587BA4}"/>
      </w:docPartPr>
      <w:docPartBody>
        <w:p w:rsidR="00DF7371" w:rsidRDefault="00DF7371" w:rsidP="00DF7371">
          <w:pPr>
            <w:pStyle w:val="8331CC5D185B4B9E8B58492B881C8EB0"/>
          </w:pPr>
          <w:r w:rsidRPr="00D8692D">
            <w:t>[</w:t>
          </w:r>
          <w:r w:rsidRPr="00E25DC2">
            <w:t>Adresse postale]</w:t>
          </w:r>
          <w:r w:rsidRPr="00E25DC2">
            <w:br/>
            <w:t>[Code postal, Ville]</w:t>
          </w:r>
          <w:r w:rsidRPr="00E25DC2">
            <w:br/>
            <w:t>[Téléphone</w:t>
          </w:r>
          <w:r w:rsidRPr="00D8692D"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3FE"/>
    <w:rsid w:val="00063475"/>
    <w:rsid w:val="00314BA1"/>
    <w:rsid w:val="004A53FE"/>
    <w:rsid w:val="009F792D"/>
    <w:rsid w:val="00B91E72"/>
    <w:rsid w:val="00DF7371"/>
    <w:rsid w:val="00E938F7"/>
    <w:rsid w:val="00ED128D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DDEF27562024C47B7C13235611FD4AC">
    <w:name w:val="FDDEF27562024C47B7C13235611FD4AC"/>
  </w:style>
  <w:style w:type="paragraph" w:customStyle="1" w:styleId="2B29B80B488C46699B5ADBD14A3359CC">
    <w:name w:val="2B29B80B488C46699B5ADBD14A3359CC"/>
  </w:style>
  <w:style w:type="paragraph" w:customStyle="1" w:styleId="9DFEC00F5938459FA526C97C4351B1BE">
    <w:name w:val="9DFEC00F5938459FA526C97C4351B1BE"/>
  </w:style>
  <w:style w:type="paragraph" w:customStyle="1" w:styleId="4B042911E5D144B3BC6E5F3736B5902D">
    <w:name w:val="4B042911E5D144B3BC6E5F3736B5902D"/>
  </w:style>
  <w:style w:type="paragraph" w:customStyle="1" w:styleId="2A02BA50636641FEA9212DD7F6910D57">
    <w:name w:val="2A02BA50636641FEA9212DD7F6910D57"/>
  </w:style>
  <w:style w:type="paragraph" w:customStyle="1" w:styleId="71083845497643ED92510846E1172142">
    <w:name w:val="71083845497643ED92510846E1172142"/>
  </w:style>
  <w:style w:type="paragraph" w:customStyle="1" w:styleId="BB23CE27D3144516B39E14F24B9EB05F">
    <w:name w:val="BB23CE27D3144516B39E14F24B9EB05F"/>
  </w:style>
  <w:style w:type="paragraph" w:customStyle="1" w:styleId="59161709A4724D6FB16B66BE380D980F">
    <w:name w:val="59161709A4724D6FB16B66BE380D980F"/>
  </w:style>
  <w:style w:type="paragraph" w:customStyle="1" w:styleId="85138FB47D9446158C6E221A6C03730B">
    <w:name w:val="85138FB47D9446158C6E221A6C03730B"/>
  </w:style>
  <w:style w:type="paragraph" w:customStyle="1" w:styleId="5BAD062955B34569B8AD0637FEF30BA2">
    <w:name w:val="5BAD062955B34569B8AD0637FEF30BA2"/>
  </w:style>
  <w:style w:type="paragraph" w:customStyle="1" w:styleId="9DFBF05BAF124D1AB29483704A5F47B5">
    <w:name w:val="9DFBF05BAF124D1AB29483704A5F47B5"/>
  </w:style>
  <w:style w:type="paragraph" w:customStyle="1" w:styleId="DED22B2531994B10B855253FC9E6BC9B">
    <w:name w:val="DED22B2531994B10B855253FC9E6BC9B"/>
  </w:style>
  <w:style w:type="paragraph" w:customStyle="1" w:styleId="9AB4A5F501B147D19F122B131A8D6847">
    <w:name w:val="9AB4A5F501B147D19F122B131A8D6847"/>
  </w:style>
  <w:style w:type="paragraph" w:customStyle="1" w:styleId="ED40095231724384BF4A9C4A00115C4E">
    <w:name w:val="ED40095231724384BF4A9C4A00115C4E"/>
    <w:rsid w:val="00ED128D"/>
  </w:style>
  <w:style w:type="paragraph" w:customStyle="1" w:styleId="8FF353C90E444406ABBA45EC29B8932B">
    <w:name w:val="8FF353C90E444406ABBA45EC29B8932B"/>
    <w:rsid w:val="00ED128D"/>
  </w:style>
  <w:style w:type="paragraph" w:customStyle="1" w:styleId="8889A1BAB7AD480EA95B2054BDCA0F8C">
    <w:name w:val="8889A1BAB7AD480EA95B2054BDCA0F8C"/>
    <w:rsid w:val="00063475"/>
  </w:style>
  <w:style w:type="paragraph" w:customStyle="1" w:styleId="6FE9FF2535F8453F8FE0C3854E94220A">
    <w:name w:val="6FE9FF2535F8453F8FE0C3854E94220A"/>
    <w:rsid w:val="00063475"/>
  </w:style>
  <w:style w:type="paragraph" w:customStyle="1" w:styleId="8331CC5D185B4B9E8B58492B881C8EB0">
    <w:name w:val="8331CC5D185B4B9E8B58492B881C8EB0"/>
    <w:rsid w:val="00DF7371"/>
  </w:style>
  <w:style w:type="paragraph" w:customStyle="1" w:styleId="2E7599E8224C4ED2B2D26B7556797EF4">
    <w:name w:val="2E7599E8224C4ED2B2D26B7556797EF4"/>
    <w:rsid w:val="00DF7371"/>
  </w:style>
  <w:style w:type="paragraph" w:customStyle="1" w:styleId="1D3B52B2C1A44B9AB302B3B8F45CD020">
    <w:name w:val="1D3B52B2C1A44B9AB302B3B8F45CD020"/>
    <w:rsid w:val="00E938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Verre de lait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F7D850-F7FC-4AC7-9193-93AF2E06F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saisonnier</Template>
  <TotalTime>718</TotalTime>
  <Pages>1</Pages>
  <Words>230</Words>
  <Characters>1270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Panazio</dc:creator>
  <cp:keywords/>
  <dc:description/>
  <cp:lastModifiedBy>Christine Panazio</cp:lastModifiedBy>
  <cp:revision>14</cp:revision>
  <cp:lastPrinted>2021-01-27T14:16:00Z</cp:lastPrinted>
  <dcterms:created xsi:type="dcterms:W3CDTF">2016-10-25T08:33:00Z</dcterms:created>
  <dcterms:modified xsi:type="dcterms:W3CDTF">2021-02-02T14:54:00Z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